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107477898"/>
    <w:bookmarkEnd w:id="1"/>
    <w:p w14:paraId="5F8F3421" w14:textId="75F50D96" w:rsidR="00C55554" w:rsidRDefault="0033540B" w:rsidP="00324504">
      <w:pPr>
        <w:jc w:val="both"/>
        <w:rPr>
          <w:rFonts w:ascii="Arial" w:hAnsi="Arial" w:cs="Arial"/>
          <w:color w:val="000000" w:themeColor="text1"/>
          <w:shd w:val="clear" w:color="auto" w:fill="FFFFFF"/>
          <w:lang w:val="it-IT"/>
        </w:rPr>
      </w:pPr>
      <w:r w:rsidRPr="00891C9D">
        <w:rPr>
          <w:b/>
          <w:bCs/>
          <w:noProof/>
          <w:sz w:val="40"/>
          <w:szCs w:val="40"/>
          <w:lang w:val="en-US"/>
        </w:rPr>
        <mc:AlternateContent>
          <mc:Choice Requires="wpg">
            <w:drawing>
              <wp:anchor distT="0" distB="0" distL="114300" distR="114300" simplePos="0" relativeHeight="251660288" behindDoc="1" locked="0" layoutInCell="1" allowOverlap="1" wp14:anchorId="6D3FA809" wp14:editId="5517296E">
                <wp:simplePos x="0" y="0"/>
                <wp:positionH relativeFrom="margin">
                  <wp:align>center</wp:align>
                </wp:positionH>
                <wp:positionV relativeFrom="paragraph">
                  <wp:posOffset>325</wp:posOffset>
                </wp:positionV>
                <wp:extent cx="5112688" cy="1147528"/>
                <wp:effectExtent l="0" t="0" r="0" b="0"/>
                <wp:wrapTight wrapText="bothSides">
                  <wp:wrapPolygon edited="0">
                    <wp:start x="16902" y="0"/>
                    <wp:lineTo x="0" y="717"/>
                    <wp:lineTo x="0" y="21158"/>
                    <wp:lineTo x="5473" y="21158"/>
                    <wp:lineTo x="21490" y="19006"/>
                    <wp:lineTo x="21490" y="0"/>
                    <wp:lineTo x="16902" y="0"/>
                  </wp:wrapPolygon>
                </wp:wrapTight>
                <wp:docPr id="5" name="Groupe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12688" cy="1147528"/>
                          <a:chOff x="0" y="0"/>
                          <a:chExt cx="10479145" cy="2352092"/>
                        </a:xfrm>
                      </wpg:grpSpPr>
                      <pic:pic xmlns:pic="http://schemas.openxmlformats.org/drawingml/2006/picture">
                        <pic:nvPicPr>
                          <pic:cNvPr id="8" name="Image 8"/>
                          <pic:cNvPicPr>
                            <a:picLocks noChangeAspect="1"/>
                          </pic:cNvPicPr>
                        </pic:nvPicPr>
                        <pic:blipFill>
                          <a:blip r:embed="rId7"/>
                          <a:stretch>
                            <a:fillRect/>
                          </a:stretch>
                        </pic:blipFill>
                        <pic:spPr>
                          <a:xfrm>
                            <a:off x="0" y="120269"/>
                            <a:ext cx="2608358" cy="2231823"/>
                          </a:xfrm>
                          <a:prstGeom prst="rect">
                            <a:avLst/>
                          </a:prstGeom>
                        </pic:spPr>
                      </pic:pic>
                      <pic:pic xmlns:pic="http://schemas.openxmlformats.org/drawingml/2006/picture">
                        <pic:nvPicPr>
                          <pic:cNvPr id="12" name="Image 12"/>
                          <pic:cNvPicPr>
                            <a:picLocks noChangeAspect="1"/>
                          </pic:cNvPicPr>
                        </pic:nvPicPr>
                        <pic:blipFill>
                          <a:blip r:embed="rId8"/>
                          <a:stretch>
                            <a:fillRect/>
                          </a:stretch>
                        </pic:blipFill>
                        <pic:spPr>
                          <a:xfrm>
                            <a:off x="8268936" y="0"/>
                            <a:ext cx="2210209" cy="20599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0CF8B2" id="Groupe 12" o:spid="_x0000_s1026" style="position:absolute;margin-left:0;margin-top:.05pt;width:402.55pt;height:90.35pt;z-index:-251656192;mso-position-horizontal:center;mso-position-horizontal-relative:margin;mso-width-relative:margin;mso-height-relative:margin" coordsize="104791,235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Ey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ZjliOGI1MmItNWIyZi00MmFlLTk0Y2MtZDE1ZDBmZjFhNDNmPC9zdFJl&#10;ZjppbnN0YW5jZUlEPgogICAgICAgICAgICA8c3RSZWY6ZG9jdW1lbnRJRD54bXAuZGlkOmY5Yjhi&#10;NTJiLTViMmYtNDJhZS05NGNjLWQxNWQwZmYxYTQzZj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ZDc1OWViYzAtNzZi&#10;ZS00YzY1LWJkOTYtMmY1NTY4NzA1ODM4PC9zdEV2dDppbnN0YW5jZUlEPgogICAgICAgICAgICAg&#10;ICAgICA8c3RFdnQ6d2hlbj4yMDE4LTA2LTEyVDE4OjIxOjQ4KzAyOjAwPC9zdEV2dDp3aGVuPgog&#10;ICAgICAgICAgICAgICAgICA8c3RFdnQ6c29mdHdhcmVBZ2VudD5BZG9iZSBJbGx1c3RyYXRvciBD&#10;QyAyMDE3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top:1202;width:26083;height:2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">
                  <v:imagedata r:id="rId9" o:title=""/>
                </v:shape>
                <v:shape id="Image 12" o:spid="_x0000_s1028" type="#_x0000_t75" style="position:absolute;left:82689;width:22102;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">
                  <v:imagedata r:id="rId10" o:title=""/>
                </v:shape>
                <w10:wrap type="tight" anchorx="margin"/>
              </v:group>
            </w:pict>
          </mc:Fallback>
        </mc:AlternateContent>
      </w:r>
    </w:p>
    <w:p w14:paraId="3403F8CF" w14:textId="580FEC9C" w:rsidR="0033540B" w:rsidRDefault="0033540B" w:rsidP="0033540B">
      <w:pPr>
        <w:pStyle w:val="Corps"/>
        <w:rPr>
          <w:rStyle w:val="Aucun"/>
          <w:rFonts w:ascii="Oriented North" w:eastAsia="Oriented North" w:hAnsi="Oriented North" w:cs="Oriented North"/>
          <w:b/>
          <w:bCs/>
          <w:sz w:val="32"/>
          <w:szCs w:val="32"/>
          <w:lang w:val="en-US"/>
        </w:rPr>
      </w:pPr>
      <w:bookmarkStart w:id="2" w:name="_Hlk106727726"/>
      <w:bookmarkEnd w:id="2"/>
      <w:r>
        <w:rPr>
          <w:rStyle w:val="Aucun"/>
          <w:b/>
          <w:bCs/>
          <w:sz w:val="40"/>
          <w:szCs w:val="40"/>
          <w:lang w:val="en-US"/>
        </w:rPr>
        <w:br/>
      </w:r>
    </w:p>
    <w:p w14:paraId="176CDBFE" w14:textId="77777777" w:rsidR="0033540B" w:rsidRDefault="0033540B" w:rsidP="0033540B">
      <w:pPr>
        <w:pStyle w:val="Corps"/>
        <w:jc w:val="center"/>
        <w:rPr>
          <w:rStyle w:val="Aucun"/>
          <w:rFonts w:ascii="Oriented North" w:eastAsia="Oriented North" w:hAnsi="Oriented North" w:cs="Oriented North"/>
          <w:b/>
          <w:bCs/>
          <w:sz w:val="32"/>
          <w:szCs w:val="32"/>
          <w:lang w:val="en-US"/>
        </w:rPr>
      </w:pPr>
    </w:p>
    <w:p w14:paraId="46405AFE" w14:textId="0B5497A1" w:rsidR="0033540B" w:rsidRDefault="0033540B" w:rsidP="0033540B">
      <w:pPr>
        <w:pStyle w:val="Corps"/>
        <w:jc w:val="center"/>
        <w:rPr>
          <w:rStyle w:val="Aucun"/>
          <w:rFonts w:ascii="Oriented North" w:eastAsia="Oriented North" w:hAnsi="Oriented North" w:cs="Oriented North"/>
          <w:b/>
          <w:bCs/>
          <w:sz w:val="32"/>
          <w:szCs w:val="32"/>
          <w:lang w:val="en-US"/>
        </w:rPr>
      </w:pPr>
    </w:p>
    <w:p w14:paraId="4749AA78" w14:textId="77777777" w:rsidR="0037193D" w:rsidRDefault="0037193D" w:rsidP="0033540B">
      <w:pPr>
        <w:pStyle w:val="Corps"/>
        <w:jc w:val="center"/>
        <w:rPr>
          <w:rStyle w:val="Aucun"/>
          <w:rFonts w:ascii="Oriented North" w:eastAsia="Oriented North" w:hAnsi="Oriented North" w:cs="Oriented North"/>
          <w:b/>
          <w:bCs/>
          <w:sz w:val="32"/>
          <w:szCs w:val="32"/>
          <w:lang w:val="en-US"/>
        </w:rPr>
      </w:pPr>
    </w:p>
    <w:p w14:paraId="5AEEC598" w14:textId="69705B61" w:rsidR="0033540B" w:rsidRDefault="0033540B" w:rsidP="00135EAD">
      <w:pPr>
        <w:pStyle w:val="Corps"/>
        <w:jc w:val="center"/>
        <w:rPr>
          <w:rStyle w:val="Aucun"/>
          <w:rFonts w:ascii="Oriented North" w:eastAsia="Oriented North" w:hAnsi="Oriented North" w:cs="Oriented North"/>
          <w:b/>
          <w:bCs/>
          <w:sz w:val="32"/>
          <w:szCs w:val="32"/>
          <w:lang w:val="en-US"/>
        </w:rPr>
      </w:pPr>
      <w:r w:rsidRPr="00DC2952">
        <w:rPr>
          <w:rFonts w:ascii="Oriented North" w:eastAsia="Oriented North" w:hAnsi="Oriented North" w:cs="Oriented North"/>
          <w:b/>
          <w:bCs/>
          <w:noProof/>
          <w:sz w:val="28"/>
          <w:szCs w:val="28"/>
          <w:lang w:val="en-US"/>
          <w14:textOutline w14:w="0" w14:cap="rnd" w14:cmpd="sng" w14:algn="ctr">
            <w14:noFill/>
            <w14:prstDash w14:val="solid"/>
            <w14:bevel/>
          </w14:textOutline>
        </w:rPr>
        <w:drawing>
          <wp:inline distT="0" distB="0" distL="0" distR="0" wp14:anchorId="44A209DC" wp14:editId="17610501">
            <wp:extent cx="3043512" cy="374400"/>
            <wp:effectExtent l="0" t="0" r="0" b="0"/>
            <wp:docPr id="13" name="Imag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picture containing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43512" cy="374400"/>
                    </a:xfrm>
                    <a:prstGeom prst="rect">
                      <a:avLst/>
                    </a:prstGeom>
                  </pic:spPr>
                </pic:pic>
              </a:graphicData>
            </a:graphic>
          </wp:inline>
        </w:drawing>
      </w:r>
    </w:p>
    <w:p w14:paraId="57AC1C0A" w14:textId="0CBDB6E5" w:rsidR="00C55554" w:rsidRPr="00A0134B" w:rsidRDefault="00C55554" w:rsidP="0033540B">
      <w:pPr>
        <w:pStyle w:val="Corps"/>
        <w:rPr>
          <w:rFonts w:ascii="Oriented North" w:eastAsia="Oriented North" w:hAnsi="Oriented North" w:cs="Oriented North"/>
          <w:b/>
          <w:bCs/>
          <w:sz w:val="32"/>
          <w:szCs w:val="32"/>
          <w:lang w:val="en-US"/>
        </w:rPr>
      </w:pPr>
    </w:p>
    <w:p w14:paraId="5F7FD5ED" w14:textId="0A98E6EF" w:rsidR="00695567" w:rsidRPr="00451073" w:rsidRDefault="003F4AF9" w:rsidP="00695567">
      <w:pPr>
        <w:jc w:val="center"/>
        <w:rPr>
          <w:rFonts w:asciiTheme="majorHAnsi" w:eastAsiaTheme="minorEastAsia" w:hAnsiTheme="majorHAnsi" w:cstheme="majorBidi"/>
          <w:b/>
          <w:bCs/>
          <w:i/>
          <w:iCs/>
          <w:color w:val="050033" w:themeColor="accent3"/>
          <w:sz w:val="54"/>
          <w:szCs w:val="54"/>
          <w:lang w:val="it-IT"/>
        </w:rPr>
      </w:pPr>
      <w:r w:rsidRPr="00451073">
        <w:rPr>
          <w:rFonts w:asciiTheme="majorHAnsi" w:eastAsiaTheme="minorEastAsia" w:hAnsiTheme="majorHAnsi" w:cstheme="majorBidi"/>
          <w:b/>
          <w:bCs/>
          <w:i/>
          <w:iCs/>
          <w:color w:val="050033" w:themeColor="accent3"/>
          <w:sz w:val="54"/>
          <w:szCs w:val="54"/>
          <w:lang w:val="it-IT"/>
        </w:rPr>
        <w:t>Orient Express</w:t>
      </w:r>
      <w:bookmarkStart w:id="3" w:name="_Hlk107583228"/>
      <w:r w:rsidR="00695567" w:rsidRPr="00451073">
        <w:rPr>
          <w:rFonts w:asciiTheme="majorHAnsi" w:eastAsiaTheme="minorEastAsia" w:hAnsiTheme="majorHAnsi" w:cstheme="majorBidi"/>
          <w:b/>
          <w:bCs/>
          <w:i/>
          <w:iCs/>
          <w:color w:val="050033" w:themeColor="accent3"/>
          <w:sz w:val="54"/>
          <w:szCs w:val="54"/>
          <w:lang w:val="it-IT"/>
        </w:rPr>
        <w:t xml:space="preserve"> affida l'arredamento del suo primo hotel a Roma</w:t>
      </w:r>
    </w:p>
    <w:p w14:paraId="463EC6B1" w14:textId="77777777" w:rsidR="00695567" w:rsidRPr="00E224AD" w:rsidRDefault="00695567" w:rsidP="00695567">
      <w:pPr>
        <w:jc w:val="center"/>
        <w:rPr>
          <w:rFonts w:asciiTheme="majorHAnsi" w:eastAsiaTheme="minorEastAsia" w:hAnsiTheme="majorHAnsi" w:cstheme="majorBidi"/>
          <w:b/>
          <w:bCs/>
          <w:i/>
          <w:iCs/>
          <w:color w:val="050033" w:themeColor="accent3"/>
          <w:sz w:val="54"/>
          <w:szCs w:val="54"/>
          <w:lang w:val="en-US"/>
        </w:rPr>
      </w:pPr>
      <w:proofErr w:type="spellStart"/>
      <w:r w:rsidRPr="00E224AD">
        <w:rPr>
          <w:rFonts w:asciiTheme="majorHAnsi" w:eastAsiaTheme="minorEastAsia" w:hAnsiTheme="majorHAnsi" w:cstheme="majorBidi"/>
          <w:b/>
          <w:bCs/>
          <w:i/>
          <w:iCs/>
          <w:color w:val="050033" w:themeColor="accent3"/>
          <w:sz w:val="54"/>
          <w:szCs w:val="54"/>
          <w:lang w:val="en-US"/>
        </w:rPr>
        <w:t>all'architetto</w:t>
      </w:r>
      <w:proofErr w:type="spellEnd"/>
      <w:r w:rsidRPr="00E224AD">
        <w:rPr>
          <w:rFonts w:asciiTheme="majorHAnsi" w:eastAsiaTheme="minorEastAsia" w:hAnsiTheme="majorHAnsi" w:cstheme="majorBidi"/>
          <w:b/>
          <w:bCs/>
          <w:i/>
          <w:iCs/>
          <w:color w:val="050033" w:themeColor="accent3"/>
          <w:sz w:val="54"/>
          <w:szCs w:val="54"/>
          <w:lang w:val="en-US"/>
        </w:rPr>
        <w:t xml:space="preserve"> e designer Hugo Toro</w:t>
      </w:r>
    </w:p>
    <w:tbl>
      <w:tblPr>
        <w:tblStyle w:val="Grigliatabella"/>
        <w:tblpPr w:vertAnchor="page" w:horzAnchor="margin" w:tblpY="67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tblGrid>
      <w:tr w:rsidR="00E224AD" w:rsidRPr="007E0F39" w14:paraId="0B357AB0" w14:textId="77777777" w:rsidTr="00E224AD">
        <w:trPr>
          <w:trHeight w:hRule="exact" w:val="238"/>
        </w:trPr>
        <w:tc>
          <w:tcPr>
            <w:tcW w:w="0" w:type="auto"/>
          </w:tcPr>
          <w:bookmarkEnd w:id="3"/>
          <w:p w14:paraId="24FFFA63" w14:textId="77777777" w:rsidR="00E224AD" w:rsidRPr="007E0F39" w:rsidRDefault="00E224AD" w:rsidP="00E224AD">
            <w:pPr>
              <w:pStyle w:val="Intitul"/>
              <w:framePr w:wrap="auto" w:vAnchor="margin" w:hAnchor="text" w:yAlign="inline"/>
            </w:pPr>
            <w:proofErr w:type="spellStart"/>
            <w:r>
              <w:t>Comunicato</w:t>
            </w:r>
            <w:proofErr w:type="spellEnd"/>
            <w:r>
              <w:t xml:space="preserve"> Stampa</w:t>
            </w:r>
          </w:p>
        </w:tc>
      </w:tr>
      <w:tr w:rsidR="00E224AD" w:rsidRPr="007E0F39" w14:paraId="163D4202" w14:textId="77777777" w:rsidTr="00E224AD">
        <w:trPr>
          <w:trHeight w:hRule="exact" w:val="34"/>
        </w:trPr>
        <w:tc>
          <w:tcPr>
            <w:tcW w:w="0" w:type="auto"/>
          </w:tcPr>
          <w:p w14:paraId="1DB079CC" w14:textId="77777777" w:rsidR="00E224AD" w:rsidRPr="007E0F39" w:rsidRDefault="00E224AD" w:rsidP="00E224AD"/>
        </w:tc>
      </w:tr>
      <w:tr w:rsidR="00E224AD" w:rsidRPr="007E0F39" w14:paraId="494D3DD3" w14:textId="77777777" w:rsidTr="00E224AD">
        <w:trPr>
          <w:trHeight w:hRule="exact" w:val="160"/>
        </w:trPr>
        <w:tc>
          <w:tcPr>
            <w:tcW w:w="0" w:type="auto"/>
          </w:tcPr>
          <w:p w14:paraId="4719F15C" w14:textId="77777777" w:rsidR="00E224AD" w:rsidRPr="007E0F39" w:rsidRDefault="00E224AD" w:rsidP="00E224AD">
            <w:pPr>
              <w:pStyle w:val="Data"/>
              <w:framePr w:wrap="auto" w:vAnchor="margin" w:hAnchor="text" w:yAlign="inline"/>
              <w:rPr>
                <w:bCs/>
              </w:rPr>
            </w:pPr>
            <w:r>
              <w:t>11 luglio 2022</w:t>
            </w:r>
          </w:p>
        </w:tc>
      </w:tr>
      <w:tr w:rsidR="00E224AD" w:rsidRPr="007E0F39" w14:paraId="5291399C" w14:textId="77777777" w:rsidTr="00E224AD">
        <w:trPr>
          <w:trHeight w:hRule="exact" w:val="160"/>
        </w:trPr>
        <w:tc>
          <w:tcPr>
            <w:tcW w:w="0" w:type="auto"/>
          </w:tcPr>
          <w:p w14:paraId="3349949B" w14:textId="77777777" w:rsidR="00E224AD" w:rsidRDefault="00E224AD" w:rsidP="00E224AD">
            <w:pPr>
              <w:pStyle w:val="Data"/>
              <w:framePr w:wrap="auto" w:vAnchor="margin" w:hAnchor="text" w:yAlign="inline"/>
            </w:pPr>
          </w:p>
          <w:p w14:paraId="28D6C6B1" w14:textId="77777777" w:rsidR="00E224AD" w:rsidRPr="00C63173" w:rsidRDefault="00E224AD" w:rsidP="00E224AD"/>
        </w:tc>
      </w:tr>
    </w:tbl>
    <w:p w14:paraId="502A35A5" w14:textId="71595182" w:rsidR="003F4AF9" w:rsidRPr="005C6C60" w:rsidRDefault="003F4AF9" w:rsidP="003F4AF9">
      <w:pPr>
        <w:jc w:val="center"/>
        <w:rPr>
          <w:rFonts w:asciiTheme="majorHAnsi" w:eastAsiaTheme="minorEastAsia" w:hAnsiTheme="majorHAnsi" w:cstheme="majorBidi"/>
          <w:b/>
          <w:bCs/>
          <w:i/>
          <w:iCs/>
          <w:color w:val="050033" w:themeColor="accent3"/>
          <w:sz w:val="54"/>
          <w:szCs w:val="54"/>
        </w:rPr>
      </w:pPr>
    </w:p>
    <w:p w14:paraId="52785209" w14:textId="77777777" w:rsidR="00E224AD" w:rsidRPr="003F4AF9" w:rsidRDefault="00E224AD" w:rsidP="003C5A2D">
      <w:pPr>
        <w:rPr>
          <w:rFonts w:asciiTheme="majorHAnsi" w:eastAsiaTheme="minorEastAsia" w:hAnsiTheme="majorHAnsi" w:cstheme="majorBidi"/>
          <w:b/>
          <w:bCs/>
          <w:i/>
          <w:iCs/>
          <w:color w:val="050033" w:themeColor="accent3"/>
          <w:sz w:val="40"/>
          <w:szCs w:val="40"/>
        </w:rPr>
      </w:pPr>
    </w:p>
    <w:p w14:paraId="49711776" w14:textId="74FF9CDF" w:rsidR="00320ED8" w:rsidRPr="00451073" w:rsidRDefault="00E224AD" w:rsidP="00E224AD">
      <w:pPr>
        <w:contextualSpacing/>
        <w:jc w:val="center"/>
        <w:rPr>
          <w:rStyle w:val="Aucun"/>
          <w:rFonts w:cstheme="minorHAnsi"/>
          <w:color w:val="000000" w:themeColor="text1"/>
          <w:sz w:val="18"/>
          <w:szCs w:val="18"/>
          <w:lang w:val="it-IT"/>
        </w:rPr>
      </w:pPr>
      <w:r>
        <w:rPr>
          <w:rFonts w:cstheme="minorHAnsi"/>
          <w:noProof/>
          <w:color w:val="000000" w:themeColor="text1"/>
          <w:sz w:val="18"/>
          <w:szCs w:val="18"/>
        </w:rPr>
        <w:drawing>
          <wp:inline distT="0" distB="0" distL="0" distR="0" wp14:anchorId="26184E32" wp14:editId="0CE8B891">
            <wp:extent cx="2658697" cy="399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597" cy="4107911"/>
                    </a:xfrm>
                    <a:prstGeom prst="rect">
                      <a:avLst/>
                    </a:prstGeom>
                  </pic:spPr>
                </pic:pic>
              </a:graphicData>
            </a:graphic>
          </wp:inline>
        </w:drawing>
      </w:r>
      <w:r w:rsidRPr="00451073">
        <w:rPr>
          <w:rFonts w:cstheme="minorHAnsi"/>
          <w:color w:val="000000" w:themeColor="text1"/>
          <w:sz w:val="18"/>
          <w:szCs w:val="18"/>
          <w:lang w:val="it-IT"/>
        </w:rPr>
        <w:br/>
      </w:r>
      <w:r w:rsidR="00F130F9" w:rsidRPr="00E20619">
        <w:rPr>
          <w:rStyle w:val="Aucun"/>
          <w:rFonts w:cs="Calibri"/>
          <w:color w:val="000000" w:themeColor="text1"/>
          <w:sz w:val="13"/>
          <w:szCs w:val="13"/>
          <w:lang w:val="it-IT"/>
        </w:rPr>
        <w:t>F</w:t>
      </w:r>
      <w:r w:rsidR="00320ED8" w:rsidRPr="00E20619">
        <w:rPr>
          <w:rStyle w:val="Aucun"/>
          <w:rFonts w:cs="Calibri"/>
          <w:color w:val="000000" w:themeColor="text1"/>
          <w:sz w:val="13"/>
          <w:szCs w:val="13"/>
          <w:lang w:val="it-IT"/>
        </w:rPr>
        <w:t xml:space="preserve">oto: </w:t>
      </w:r>
      <w:r w:rsidR="00D64F7F" w:rsidRPr="00E20619">
        <w:rPr>
          <w:rStyle w:val="Aucun"/>
          <w:rFonts w:cs="Calibri"/>
          <w:color w:val="000000" w:themeColor="text1"/>
          <w:sz w:val="13"/>
          <w:szCs w:val="13"/>
          <w:lang w:val="it-IT"/>
        </w:rPr>
        <w:t xml:space="preserve">Alexandre </w:t>
      </w:r>
      <w:proofErr w:type="spellStart"/>
      <w:r w:rsidR="00D64F7F" w:rsidRPr="00E20619">
        <w:rPr>
          <w:rStyle w:val="Aucun"/>
          <w:rFonts w:cs="Calibri"/>
          <w:color w:val="000000" w:themeColor="text1"/>
          <w:sz w:val="13"/>
          <w:szCs w:val="13"/>
          <w:lang w:val="it-IT"/>
        </w:rPr>
        <w:t>Onimus</w:t>
      </w:r>
      <w:proofErr w:type="spellEnd"/>
      <w:r w:rsidR="00E20619">
        <w:rPr>
          <w:rStyle w:val="Aucun"/>
          <w:rFonts w:cs="Calibri"/>
          <w:color w:val="000000" w:themeColor="text1"/>
          <w:sz w:val="13"/>
          <w:szCs w:val="13"/>
          <w:lang w:val="it-IT"/>
        </w:rPr>
        <w:t xml:space="preserve"> / </w:t>
      </w:r>
      <w:proofErr w:type="gramStart"/>
      <w:r w:rsidR="00E20619">
        <w:rPr>
          <w:rStyle w:val="Aucun"/>
          <w:rFonts w:cs="Calibri"/>
          <w:color w:val="000000" w:themeColor="text1"/>
          <w:sz w:val="13"/>
          <w:szCs w:val="13"/>
          <w:lang w:val="it-IT"/>
        </w:rPr>
        <w:t>A</w:t>
      </w:r>
      <w:r w:rsidR="00E20619" w:rsidRPr="00E20619">
        <w:rPr>
          <w:rStyle w:val="Aucun"/>
          <w:rFonts w:cs="Calibri"/>
          <w:color w:val="000000" w:themeColor="text1"/>
          <w:sz w:val="13"/>
          <w:szCs w:val="13"/>
          <w:lang w:val="it-IT"/>
        </w:rPr>
        <w:t>bbigliamento</w:t>
      </w:r>
      <w:r w:rsidR="00E20619">
        <w:rPr>
          <w:rStyle w:val="Aucun"/>
          <w:rFonts w:cs="Calibri"/>
          <w:color w:val="000000" w:themeColor="text1"/>
          <w:sz w:val="13"/>
          <w:szCs w:val="13"/>
          <w:lang w:val="it-IT"/>
        </w:rPr>
        <w:t xml:space="preserve"> :</w:t>
      </w:r>
      <w:proofErr w:type="gramEnd"/>
      <w:r w:rsidR="00E20619">
        <w:rPr>
          <w:rStyle w:val="Aucun"/>
          <w:rFonts w:cs="Calibri"/>
          <w:color w:val="000000" w:themeColor="text1"/>
          <w:sz w:val="13"/>
          <w:szCs w:val="13"/>
          <w:lang w:val="it-IT"/>
        </w:rPr>
        <w:t xml:space="preserve"> Dior </w:t>
      </w:r>
      <w:proofErr w:type="spellStart"/>
      <w:r w:rsidR="00E20619">
        <w:rPr>
          <w:rStyle w:val="Aucun"/>
          <w:rFonts w:cs="Calibri"/>
          <w:color w:val="000000" w:themeColor="text1"/>
          <w:sz w:val="13"/>
          <w:szCs w:val="13"/>
          <w:lang w:val="it-IT"/>
        </w:rPr>
        <w:t>Homme</w:t>
      </w:r>
      <w:proofErr w:type="spellEnd"/>
    </w:p>
    <w:p w14:paraId="3D53A3C8" w14:textId="2B05479D" w:rsidR="001D7593" w:rsidRPr="00451073" w:rsidRDefault="003C5A2D" w:rsidP="003C5A2D">
      <w:pPr>
        <w:pStyle w:val="Intitul"/>
        <w:framePr w:wrap="auto" w:vAnchor="margin" w:hAnchor="text" w:yAlign="inline"/>
        <w:pBdr>
          <w:top w:val="nil"/>
          <w:left w:val="nil"/>
          <w:bottom w:val="nil"/>
          <w:right w:val="nil"/>
          <w:between w:val="nil"/>
          <w:bar w:val="nil"/>
        </w:pBdr>
        <w:jc w:val="center"/>
        <w:rPr>
          <w:sz w:val="28"/>
          <w:szCs w:val="28"/>
          <w:lang w:val="en-US"/>
        </w:rPr>
      </w:pPr>
      <w:r w:rsidRPr="00451073">
        <w:rPr>
          <w:sz w:val="28"/>
          <w:szCs w:val="28"/>
          <w:lang w:val="en-US"/>
        </w:rPr>
        <w:br/>
      </w:r>
      <w:r w:rsidR="00947D88" w:rsidRPr="00451073">
        <w:rPr>
          <w:sz w:val="28"/>
          <w:szCs w:val="28"/>
          <w:lang w:val="en-US"/>
        </w:rPr>
        <w:t xml:space="preserve">II press kit </w:t>
      </w:r>
      <w:proofErr w:type="spellStart"/>
      <w:r w:rsidR="00947D88" w:rsidRPr="00451073">
        <w:rPr>
          <w:sz w:val="28"/>
          <w:szCs w:val="28"/>
          <w:lang w:val="en-US"/>
        </w:rPr>
        <w:t>completo</w:t>
      </w:r>
      <w:proofErr w:type="spellEnd"/>
      <w:r w:rsidR="00947D88" w:rsidRPr="00451073">
        <w:rPr>
          <w:sz w:val="28"/>
          <w:szCs w:val="28"/>
          <w:lang w:val="en-US"/>
        </w:rPr>
        <w:t xml:space="preserve"> a </w:t>
      </w:r>
      <w:hyperlink r:id="rId13" w:history="1">
        <w:proofErr w:type="spellStart"/>
        <w:r w:rsidR="00D754B4" w:rsidRPr="00451073">
          <w:rPr>
            <w:sz w:val="28"/>
            <w:szCs w:val="28"/>
            <w:u w:val="single"/>
            <w:lang w:val="en-US"/>
          </w:rPr>
          <w:t>questo</w:t>
        </w:r>
        <w:proofErr w:type="spellEnd"/>
        <w:r w:rsidR="00D754B4" w:rsidRPr="00451073">
          <w:rPr>
            <w:sz w:val="28"/>
            <w:szCs w:val="28"/>
            <w:u w:val="single"/>
            <w:lang w:val="en-US"/>
          </w:rPr>
          <w:t xml:space="preserve"> link</w:t>
        </w:r>
      </w:hyperlink>
    </w:p>
    <w:p w14:paraId="053DFE8E" w14:textId="62DA0D5E" w:rsidR="002A3506" w:rsidRPr="003C5A2D" w:rsidRDefault="002A3506" w:rsidP="002A3506">
      <w:pPr>
        <w:pStyle w:val="Data"/>
        <w:framePr w:wrap="auto" w:vAnchor="margin" w:hAnchor="text" w:yAlign="inline"/>
        <w:pBdr>
          <w:top w:val="nil"/>
          <w:left w:val="nil"/>
          <w:bottom w:val="nil"/>
          <w:right w:val="nil"/>
          <w:between w:val="nil"/>
          <w:bar w:val="nil"/>
        </w:pBdr>
        <w:jc w:val="center"/>
        <w:rPr>
          <w:sz w:val="16"/>
          <w:szCs w:val="16"/>
          <w:lang w:val="it-IT"/>
        </w:rPr>
      </w:pPr>
      <w:r w:rsidRPr="003C5A2D">
        <w:rPr>
          <w:sz w:val="16"/>
          <w:szCs w:val="16"/>
          <w:lang w:val="it-IT"/>
        </w:rPr>
        <w:t>P</w:t>
      </w:r>
      <w:r w:rsidR="00D754B4" w:rsidRPr="003C5A2D">
        <w:rPr>
          <w:sz w:val="16"/>
          <w:szCs w:val="16"/>
          <w:lang w:val="it-IT"/>
        </w:rPr>
        <w:t>e</w:t>
      </w:r>
      <w:r w:rsidRPr="003C5A2D">
        <w:rPr>
          <w:sz w:val="16"/>
          <w:szCs w:val="16"/>
          <w:lang w:val="it-IT"/>
        </w:rPr>
        <w:t xml:space="preserve">r </w:t>
      </w:r>
      <w:r w:rsidR="00D754B4" w:rsidRPr="003C5A2D">
        <w:rPr>
          <w:sz w:val="16"/>
          <w:szCs w:val="16"/>
          <w:lang w:val="it-IT"/>
        </w:rPr>
        <w:t xml:space="preserve">rilascio </w:t>
      </w:r>
      <w:r w:rsidRPr="003C5A2D">
        <w:rPr>
          <w:sz w:val="16"/>
          <w:szCs w:val="16"/>
          <w:lang w:val="it-IT"/>
        </w:rPr>
        <w:t>immédiat</w:t>
      </w:r>
      <w:r w:rsidR="00D754B4" w:rsidRPr="003C5A2D">
        <w:rPr>
          <w:sz w:val="16"/>
          <w:szCs w:val="16"/>
          <w:lang w:val="it-IT"/>
        </w:rPr>
        <w:t>o</w:t>
      </w:r>
      <w:r w:rsidR="003C5A2D">
        <w:rPr>
          <w:sz w:val="16"/>
          <w:szCs w:val="16"/>
          <w:lang w:val="it-IT"/>
        </w:rPr>
        <w:br/>
      </w:r>
    </w:p>
    <w:p w14:paraId="00284F8C" w14:textId="39CB0E68" w:rsidR="00B52C9B" w:rsidRPr="00820FD4" w:rsidRDefault="00B52C9B" w:rsidP="004970C5">
      <w:pPr>
        <w:jc w:val="center"/>
        <w:rPr>
          <w:rFonts w:asciiTheme="minorHAnsi" w:hAnsiTheme="minorHAnsi"/>
          <w:i/>
          <w:iCs/>
          <w:color w:val="74758C" w:themeColor="accent2"/>
          <w:sz w:val="18"/>
          <w:szCs w:val="18"/>
          <w:lang w:val="it-IT"/>
        </w:rPr>
      </w:pPr>
      <w:r w:rsidRPr="00820FD4">
        <w:rPr>
          <w:rFonts w:asciiTheme="minorHAnsi" w:hAnsiTheme="minorHAnsi"/>
          <w:i/>
          <w:iCs/>
          <w:color w:val="74758C" w:themeColor="accent2"/>
          <w:sz w:val="18"/>
          <w:szCs w:val="18"/>
          <w:lang w:val="it-IT"/>
        </w:rPr>
        <w:lastRenderedPageBreak/>
        <w:t>Orient Express, “l'artigiano del viaggio” dal 1883, ha scelto Roma e l'architetto e designer Hugo Toro per inaugurare il primo hotel Orient Express Minerva.</w:t>
      </w:r>
    </w:p>
    <w:p w14:paraId="1B57536D" w14:textId="77777777" w:rsidR="00B52C9B" w:rsidRPr="00820FD4" w:rsidRDefault="00B52C9B" w:rsidP="00096DDB">
      <w:pPr>
        <w:jc w:val="center"/>
        <w:rPr>
          <w:rFonts w:asciiTheme="minorHAnsi" w:hAnsiTheme="minorHAnsi"/>
          <w:i/>
          <w:iCs/>
          <w:color w:val="74758C" w:themeColor="accent2"/>
          <w:sz w:val="18"/>
          <w:szCs w:val="18"/>
          <w:lang w:val="it-IT"/>
        </w:rPr>
      </w:pPr>
    </w:p>
    <w:p w14:paraId="424443AE" w14:textId="77777777" w:rsidR="00A95693" w:rsidRPr="00820FD4" w:rsidRDefault="000940E4" w:rsidP="000940E4">
      <w:pPr>
        <w:jc w:val="both"/>
        <w:rPr>
          <w:rFonts w:asciiTheme="minorHAnsi" w:hAnsiTheme="minorHAnsi"/>
          <w:color w:val="74758C" w:themeColor="accent2"/>
          <w:sz w:val="18"/>
          <w:szCs w:val="18"/>
          <w:lang w:val="it-IT"/>
        </w:rPr>
      </w:pPr>
      <w:r w:rsidRPr="00820FD4">
        <w:rPr>
          <w:rFonts w:asciiTheme="minorHAnsi" w:hAnsiTheme="minorHAnsi"/>
          <w:color w:val="74758C" w:themeColor="accent2"/>
          <w:sz w:val="18"/>
          <w:szCs w:val="18"/>
          <w:lang w:val="it-IT"/>
        </w:rPr>
        <w:t xml:space="preserve">Il Gruppo Arsenale </w:t>
      </w:r>
      <w:proofErr w:type="spellStart"/>
      <w:r w:rsidRPr="00820FD4">
        <w:rPr>
          <w:rFonts w:asciiTheme="minorHAnsi" w:hAnsiTheme="minorHAnsi"/>
          <w:color w:val="74758C" w:themeColor="accent2"/>
          <w:sz w:val="18"/>
          <w:szCs w:val="18"/>
          <w:lang w:val="it-IT"/>
        </w:rPr>
        <w:t>SpA</w:t>
      </w:r>
      <w:proofErr w:type="spellEnd"/>
      <w:r w:rsidRPr="00820FD4">
        <w:rPr>
          <w:rFonts w:asciiTheme="minorHAnsi" w:hAnsiTheme="minorHAnsi"/>
          <w:color w:val="74758C" w:themeColor="accent2"/>
          <w:sz w:val="18"/>
          <w:szCs w:val="18"/>
          <w:lang w:val="it-IT"/>
        </w:rPr>
        <w:t xml:space="preserve"> in partnership con il marchio Orient Express del Gruppo Accor S.A, affidano all’architetto e designer Hugo Toro l’arredo e il restyling dello storico Hotel de la Minerva di Roma. </w:t>
      </w:r>
    </w:p>
    <w:p w14:paraId="2BC38917" w14:textId="77777777" w:rsidR="00A95693" w:rsidRPr="00820FD4" w:rsidRDefault="00A95693" w:rsidP="000940E4">
      <w:pPr>
        <w:jc w:val="both"/>
        <w:rPr>
          <w:rFonts w:asciiTheme="minorHAnsi" w:hAnsiTheme="minorHAnsi"/>
          <w:color w:val="74758C" w:themeColor="accent2"/>
          <w:sz w:val="18"/>
          <w:szCs w:val="18"/>
          <w:lang w:val="it-IT"/>
        </w:rPr>
      </w:pPr>
    </w:p>
    <w:p w14:paraId="0A1C5DB2" w14:textId="41771948" w:rsidR="000940E4" w:rsidRPr="00820FD4" w:rsidRDefault="000940E4" w:rsidP="000940E4">
      <w:pPr>
        <w:jc w:val="both"/>
        <w:rPr>
          <w:rFonts w:asciiTheme="minorHAnsi" w:hAnsiTheme="minorHAnsi"/>
          <w:color w:val="74758C" w:themeColor="accent2"/>
          <w:sz w:val="18"/>
          <w:szCs w:val="18"/>
          <w:lang w:val="it-IT"/>
        </w:rPr>
      </w:pPr>
      <w:r w:rsidRPr="00820FD4">
        <w:rPr>
          <w:rFonts w:asciiTheme="minorHAnsi" w:hAnsiTheme="minorHAnsi"/>
          <w:color w:val="74758C" w:themeColor="accent2"/>
          <w:sz w:val="18"/>
          <w:szCs w:val="18"/>
          <w:lang w:val="it-IT"/>
        </w:rPr>
        <w:t xml:space="preserve">La Minerva, dopo l’acquisizione dello scorso febbraio del Gruppo Arsenale, avvia così una fase di ristrutturazione al termine della quale, </w:t>
      </w:r>
      <w:r w:rsidR="001F3936" w:rsidRPr="00820FD4">
        <w:rPr>
          <w:rFonts w:asciiTheme="minorHAnsi" w:hAnsiTheme="minorHAnsi"/>
          <w:color w:val="74758C" w:themeColor="accent2"/>
          <w:sz w:val="18"/>
          <w:szCs w:val="18"/>
          <w:lang w:val="it-IT"/>
        </w:rPr>
        <w:t xml:space="preserve">entro il </w:t>
      </w:r>
      <w:r w:rsidR="00D07987" w:rsidRPr="00820FD4">
        <w:rPr>
          <w:rFonts w:asciiTheme="minorHAnsi" w:hAnsiTheme="minorHAnsi"/>
          <w:color w:val="74758C" w:themeColor="accent2"/>
          <w:sz w:val="18"/>
          <w:szCs w:val="18"/>
          <w:lang w:val="it-IT"/>
        </w:rPr>
        <w:t>2024</w:t>
      </w:r>
      <w:r w:rsidRPr="00820FD4">
        <w:rPr>
          <w:rFonts w:asciiTheme="minorHAnsi" w:hAnsiTheme="minorHAnsi"/>
          <w:color w:val="74758C" w:themeColor="accent2"/>
          <w:sz w:val="18"/>
          <w:szCs w:val="18"/>
          <w:lang w:val="it-IT"/>
        </w:rPr>
        <w:t xml:space="preserve">, saranno svelati i nuovi arredi che riflettono un progetto radicato nella storia di Roma e ispirato alle domus romane e alle ricchezze della Città Eterna, con un nuovo tocco di eleganza contemporanea. La scelta di Roma e dello storico Hotel </w:t>
      </w:r>
      <w:proofErr w:type="gramStart"/>
      <w:r w:rsidRPr="00820FD4">
        <w:rPr>
          <w:rFonts w:asciiTheme="minorHAnsi" w:hAnsiTheme="minorHAnsi"/>
          <w:color w:val="74758C" w:themeColor="accent2"/>
          <w:sz w:val="18"/>
          <w:szCs w:val="18"/>
          <w:lang w:val="it-IT"/>
        </w:rPr>
        <w:t>rientrano</w:t>
      </w:r>
      <w:proofErr w:type="gramEnd"/>
      <w:r w:rsidRPr="00820FD4">
        <w:rPr>
          <w:rFonts w:asciiTheme="minorHAnsi" w:hAnsiTheme="minorHAnsi"/>
          <w:color w:val="74758C" w:themeColor="accent2"/>
          <w:sz w:val="18"/>
          <w:szCs w:val="18"/>
          <w:lang w:val="it-IT"/>
        </w:rPr>
        <w:t xml:space="preserve"> all’interno della strategia di sviluppo di Arsenale, che prevede la valorizzazione di asset italiani nel settore del lusso, a fianco dei più grandi brand internazionali, per creare una nuova ospitalità all’avanguardia e di altissimo livello</w:t>
      </w:r>
      <w:r w:rsidR="00324497" w:rsidRPr="00820FD4">
        <w:rPr>
          <w:rFonts w:asciiTheme="minorHAnsi" w:hAnsiTheme="minorHAnsi"/>
          <w:color w:val="74758C" w:themeColor="accent2"/>
          <w:sz w:val="18"/>
          <w:szCs w:val="18"/>
          <w:lang w:val="it-IT"/>
        </w:rPr>
        <w:t xml:space="preserve">. Parte di questo progetto, insieme all’Orient Express La Minerva </w:t>
      </w:r>
      <w:r w:rsidR="00451073" w:rsidRPr="00820FD4">
        <w:rPr>
          <w:rFonts w:asciiTheme="minorHAnsi" w:hAnsiTheme="minorHAnsi"/>
          <w:color w:val="74758C" w:themeColor="accent2"/>
          <w:sz w:val="18"/>
          <w:szCs w:val="18"/>
          <w:lang w:val="it-IT"/>
        </w:rPr>
        <w:t xml:space="preserve">vi </w:t>
      </w:r>
      <w:r w:rsidR="00324497" w:rsidRPr="00820FD4">
        <w:rPr>
          <w:rFonts w:asciiTheme="minorHAnsi" w:hAnsiTheme="minorHAnsi"/>
          <w:color w:val="74758C" w:themeColor="accent2"/>
          <w:sz w:val="18"/>
          <w:szCs w:val="18"/>
          <w:lang w:val="it-IT"/>
        </w:rPr>
        <w:t>è anche Palazzo Donà Giovannelli a Venezia, di recente annunciato dalle due realtà.</w:t>
      </w:r>
    </w:p>
    <w:p w14:paraId="5FA16C89" w14:textId="5FAB8A84" w:rsidR="001F3936" w:rsidRPr="00820FD4" w:rsidRDefault="001F3936" w:rsidP="000940E4">
      <w:pPr>
        <w:jc w:val="both"/>
        <w:rPr>
          <w:rFonts w:asciiTheme="minorHAnsi" w:hAnsiTheme="minorHAnsi"/>
          <w:color w:val="74758C" w:themeColor="accent2"/>
          <w:sz w:val="18"/>
          <w:szCs w:val="18"/>
          <w:lang w:val="it-IT"/>
        </w:rPr>
      </w:pPr>
    </w:p>
    <w:p w14:paraId="604D6799" w14:textId="77777777" w:rsidR="001F3936" w:rsidRPr="00820FD4" w:rsidRDefault="001F3936" w:rsidP="001F3936">
      <w:pPr>
        <w:jc w:val="both"/>
        <w:rPr>
          <w:rFonts w:asciiTheme="minorHAnsi" w:hAnsiTheme="minorHAnsi"/>
          <w:i/>
          <w:iCs/>
          <w:color w:val="74758C" w:themeColor="accent2"/>
          <w:sz w:val="18"/>
          <w:szCs w:val="18"/>
        </w:rPr>
      </w:pPr>
      <w:r w:rsidRPr="00820FD4">
        <w:rPr>
          <w:rFonts w:asciiTheme="minorHAnsi" w:hAnsiTheme="minorHAnsi"/>
          <w:b/>
          <w:bCs/>
          <w:color w:val="74758C" w:themeColor="accent2"/>
          <w:sz w:val="18"/>
          <w:szCs w:val="18"/>
          <w:lang w:val="it-IT"/>
        </w:rPr>
        <w:t xml:space="preserve">Stephen </w:t>
      </w:r>
      <w:proofErr w:type="spellStart"/>
      <w:r w:rsidRPr="00820FD4">
        <w:rPr>
          <w:rFonts w:asciiTheme="minorHAnsi" w:hAnsiTheme="minorHAnsi"/>
          <w:b/>
          <w:bCs/>
          <w:color w:val="74758C" w:themeColor="accent2"/>
          <w:sz w:val="18"/>
          <w:szCs w:val="18"/>
          <w:lang w:val="it-IT"/>
        </w:rPr>
        <w:t>Alden</w:t>
      </w:r>
      <w:proofErr w:type="spellEnd"/>
      <w:r w:rsidRPr="00820FD4">
        <w:rPr>
          <w:rFonts w:asciiTheme="minorHAnsi" w:hAnsiTheme="minorHAnsi"/>
          <w:b/>
          <w:bCs/>
          <w:color w:val="74758C" w:themeColor="accent2"/>
          <w:sz w:val="18"/>
          <w:szCs w:val="18"/>
          <w:lang w:val="it-IT"/>
        </w:rPr>
        <w:t>,</w:t>
      </w:r>
      <w:r w:rsidRPr="00820FD4">
        <w:rPr>
          <w:rFonts w:asciiTheme="minorHAnsi" w:hAnsiTheme="minorHAnsi"/>
          <w:color w:val="74758C" w:themeColor="accent2"/>
          <w:sz w:val="18"/>
          <w:szCs w:val="18"/>
          <w:lang w:val="it-IT"/>
        </w:rPr>
        <w:t xml:space="preserve"> </w:t>
      </w:r>
      <w:r w:rsidRPr="00820FD4">
        <w:rPr>
          <w:rFonts w:asciiTheme="minorHAnsi" w:hAnsiTheme="minorHAnsi"/>
          <w:b/>
          <w:bCs/>
          <w:color w:val="74758C" w:themeColor="accent2"/>
          <w:sz w:val="18"/>
          <w:szCs w:val="18"/>
          <w:lang w:val="it-IT"/>
        </w:rPr>
        <w:t>CEO Raffles e Orient Express</w:t>
      </w:r>
      <w:r w:rsidRPr="00820FD4">
        <w:rPr>
          <w:rFonts w:asciiTheme="minorHAnsi" w:hAnsiTheme="minorHAnsi"/>
          <w:color w:val="74758C" w:themeColor="accent2"/>
          <w:sz w:val="18"/>
          <w:szCs w:val="18"/>
          <w:lang w:val="it-IT"/>
        </w:rPr>
        <w:t>:</w:t>
      </w:r>
      <w:r w:rsidRPr="00820FD4">
        <w:rPr>
          <w:rFonts w:asciiTheme="minorHAnsi" w:hAnsiTheme="minorHAnsi"/>
          <w:i/>
          <w:iCs/>
          <w:color w:val="74758C" w:themeColor="accent2"/>
          <w:sz w:val="18"/>
          <w:szCs w:val="18"/>
          <w:lang w:val="it-IT"/>
        </w:rPr>
        <w:t xml:space="preserve"> "Il primo hotel Orient Express Minerva a Roma sarà ispirato a una città di storia e leggenda. </w:t>
      </w:r>
      <w:r w:rsidRPr="00820FD4">
        <w:rPr>
          <w:rFonts w:asciiTheme="minorHAnsi" w:hAnsiTheme="minorHAnsi"/>
          <w:i/>
          <w:iCs/>
          <w:color w:val="74758C" w:themeColor="accent2"/>
          <w:sz w:val="18"/>
          <w:szCs w:val="18"/>
        </w:rPr>
        <w:t>Dopo una prima prova con l'inaugurazione dello spazio temporaneo Orient Express durante la riapertura de La Samaritaine, Hugo Toro continua il viaggio con noi. La sua passione per la storia, la sua sensibilità e il suo stile atmosferico, intriso di una nuova contemporaneità, valorizzeranno senza dubbio il primo hotel Orient Express del mondo.”</w:t>
      </w:r>
    </w:p>
    <w:p w14:paraId="148C417C" w14:textId="77777777" w:rsidR="001F3936" w:rsidRPr="00820FD4" w:rsidRDefault="001F3936" w:rsidP="001F3936">
      <w:pPr>
        <w:jc w:val="both"/>
        <w:rPr>
          <w:rFonts w:asciiTheme="minorHAnsi" w:hAnsiTheme="minorHAnsi"/>
          <w:i/>
          <w:iCs/>
          <w:color w:val="74758C" w:themeColor="accent2"/>
          <w:sz w:val="18"/>
          <w:szCs w:val="18"/>
        </w:rPr>
      </w:pPr>
    </w:p>
    <w:p w14:paraId="63B8F0E9" w14:textId="3C85C85F" w:rsidR="001F3936" w:rsidRPr="00820FD4" w:rsidRDefault="001F3936" w:rsidP="001F3936">
      <w:pPr>
        <w:jc w:val="both"/>
        <w:rPr>
          <w:rFonts w:asciiTheme="minorHAnsi" w:hAnsiTheme="minorHAnsi"/>
          <w:i/>
          <w:iCs/>
          <w:color w:val="74758C" w:themeColor="accent2"/>
          <w:sz w:val="18"/>
          <w:szCs w:val="18"/>
        </w:rPr>
      </w:pPr>
      <w:r w:rsidRPr="00820FD4">
        <w:rPr>
          <w:rFonts w:asciiTheme="minorHAnsi" w:hAnsiTheme="minorHAnsi"/>
          <w:b/>
          <w:bCs/>
          <w:color w:val="74758C" w:themeColor="accent2"/>
          <w:sz w:val="18"/>
          <w:szCs w:val="18"/>
        </w:rPr>
        <w:t>G</w:t>
      </w:r>
      <w:r w:rsidR="00641367" w:rsidRPr="00820FD4">
        <w:rPr>
          <w:rFonts w:asciiTheme="minorHAnsi" w:hAnsiTheme="minorHAnsi"/>
          <w:b/>
          <w:bCs/>
          <w:color w:val="74758C" w:themeColor="accent2"/>
          <w:sz w:val="18"/>
          <w:szCs w:val="18"/>
        </w:rPr>
        <w:t>i</w:t>
      </w:r>
      <w:r w:rsidRPr="00820FD4">
        <w:rPr>
          <w:rFonts w:asciiTheme="minorHAnsi" w:hAnsiTheme="minorHAnsi"/>
          <w:b/>
          <w:bCs/>
          <w:color w:val="74758C" w:themeColor="accent2"/>
          <w:sz w:val="18"/>
          <w:szCs w:val="18"/>
        </w:rPr>
        <w:t>lda Cotzias,</w:t>
      </w:r>
      <w:r w:rsidRPr="00820FD4">
        <w:rPr>
          <w:rFonts w:asciiTheme="minorHAnsi" w:hAnsiTheme="minorHAnsi"/>
          <w:color w:val="74758C" w:themeColor="accent2"/>
          <w:sz w:val="18"/>
          <w:szCs w:val="18"/>
        </w:rPr>
        <w:t xml:space="preserve"> </w:t>
      </w:r>
      <w:r w:rsidRPr="00820FD4">
        <w:rPr>
          <w:rFonts w:asciiTheme="minorHAnsi" w:hAnsiTheme="minorHAnsi"/>
          <w:b/>
          <w:bCs/>
          <w:color w:val="74758C" w:themeColor="accent2"/>
          <w:sz w:val="18"/>
          <w:szCs w:val="18"/>
        </w:rPr>
        <w:t>Head of Real Estate and Construction di Arsenale Spa</w:t>
      </w:r>
      <w:r w:rsidRPr="00820FD4">
        <w:rPr>
          <w:rFonts w:asciiTheme="minorHAnsi" w:hAnsiTheme="minorHAnsi"/>
          <w:color w:val="74758C" w:themeColor="accent2"/>
          <w:sz w:val="18"/>
          <w:szCs w:val="18"/>
        </w:rPr>
        <w:t>:</w:t>
      </w:r>
      <w:r w:rsidRPr="00820FD4">
        <w:rPr>
          <w:rFonts w:asciiTheme="minorHAnsi" w:hAnsiTheme="minorHAnsi"/>
          <w:i/>
          <w:iCs/>
          <w:color w:val="74758C" w:themeColor="accent2"/>
          <w:sz w:val="18"/>
          <w:szCs w:val="18"/>
        </w:rPr>
        <w:t xml:space="preserve"> “La storia di un Hotel come La Minerve avrà nuova vita con Hugo Toro in un momento di generale Rinascimento storico per la stessa città di Roma, che diverrà punto nevralgico del turismo di lusso. Con La Minerve inauguriamo un primo capitolo di un progetto che con la partenza de La Dolce Vita Oriente Express unirà il Paese, dalle città d’arte ai piccoli borghi, in un’offerta di lusso integrata e completa per milioni di viaggiatori stranieri che nei prossimi 50 anni sceglieranno l’Italia come loro prima destinazione”.</w:t>
      </w:r>
    </w:p>
    <w:p w14:paraId="22BC893A" w14:textId="77777777" w:rsidR="00096DDB" w:rsidRPr="00820FD4" w:rsidRDefault="00096DDB" w:rsidP="00096DDB">
      <w:pPr>
        <w:jc w:val="both"/>
        <w:rPr>
          <w:rFonts w:asciiTheme="minorHAnsi" w:hAnsiTheme="minorHAnsi"/>
          <w:color w:val="74758C" w:themeColor="accent2"/>
          <w:sz w:val="18"/>
          <w:szCs w:val="18"/>
          <w:lang w:val="it-IT"/>
        </w:rPr>
      </w:pPr>
    </w:p>
    <w:p w14:paraId="1BD846EB" w14:textId="75029680" w:rsidR="00676988" w:rsidRPr="00CA18BB" w:rsidRDefault="00676988" w:rsidP="00C94867">
      <w:pPr>
        <w:jc w:val="center"/>
        <w:rPr>
          <w:rFonts w:asciiTheme="minorHAnsi" w:hAnsiTheme="minorHAnsi"/>
          <w:b/>
          <w:bCs/>
          <w:caps/>
          <w:sz w:val="18"/>
          <w:szCs w:val="18"/>
          <w:lang w:val="it-IT"/>
        </w:rPr>
      </w:pPr>
      <w:r w:rsidRPr="00CA18BB">
        <w:rPr>
          <w:rFonts w:asciiTheme="minorHAnsi" w:hAnsiTheme="minorHAnsi"/>
          <w:b/>
          <w:bCs/>
          <w:caps/>
          <w:sz w:val="18"/>
          <w:szCs w:val="18"/>
          <w:lang w:val="it-IT"/>
        </w:rPr>
        <w:t>Passeggiare per Roma</w:t>
      </w:r>
    </w:p>
    <w:p w14:paraId="7F54AAD3" w14:textId="77777777" w:rsidR="00C94867" w:rsidRPr="00D34F15" w:rsidRDefault="00C94867" w:rsidP="00C94867">
      <w:pPr>
        <w:jc w:val="center"/>
        <w:rPr>
          <w:caps/>
          <w:lang w:val="it-IT"/>
        </w:rPr>
      </w:pPr>
    </w:p>
    <w:p w14:paraId="7905F613" w14:textId="77777777" w:rsidR="00C94867" w:rsidRPr="00CA18BB" w:rsidRDefault="00C94867" w:rsidP="001F3936">
      <w:pPr>
        <w:jc w:val="both"/>
        <w:rPr>
          <w:rFonts w:asciiTheme="minorHAnsi" w:hAnsiTheme="minorHAnsi"/>
          <w:i/>
          <w:iCs/>
          <w:color w:val="74758C" w:themeColor="accent2"/>
          <w:sz w:val="18"/>
          <w:szCs w:val="18"/>
        </w:rPr>
      </w:pPr>
      <w:r w:rsidRPr="00CA18BB">
        <w:rPr>
          <w:rFonts w:asciiTheme="minorHAnsi" w:hAnsiTheme="minorHAnsi"/>
          <w:i/>
          <w:iCs/>
          <w:color w:val="74758C" w:themeColor="accent2"/>
          <w:sz w:val="18"/>
          <w:szCs w:val="18"/>
          <w:lang w:val="it-IT"/>
        </w:rPr>
        <w:t xml:space="preserve">“L'Orient Express ha trovato il suo luogo ideale a Roma” ha commentato l’architetto </w:t>
      </w:r>
      <w:r w:rsidRPr="00CA18BB">
        <w:rPr>
          <w:rFonts w:asciiTheme="minorHAnsi" w:hAnsiTheme="minorHAnsi"/>
          <w:b/>
          <w:bCs/>
          <w:i/>
          <w:iCs/>
          <w:color w:val="74758C" w:themeColor="accent2"/>
          <w:sz w:val="18"/>
          <w:szCs w:val="18"/>
          <w:lang w:val="it-IT"/>
        </w:rPr>
        <w:t>Hugo Toro</w:t>
      </w:r>
      <w:r w:rsidRPr="00CA18BB">
        <w:rPr>
          <w:rFonts w:asciiTheme="minorHAnsi" w:hAnsiTheme="minorHAnsi"/>
          <w:i/>
          <w:iCs/>
          <w:color w:val="74758C" w:themeColor="accent2"/>
          <w:sz w:val="18"/>
          <w:szCs w:val="18"/>
          <w:lang w:val="it-IT"/>
        </w:rPr>
        <w:t xml:space="preserve"> - “Una città vivace e luminosa che commuove tanto quanto stupisce. Una città dall'atmosfera magica, storica e da una ricca varietà di sfumature, materiali e colori. </w:t>
      </w:r>
      <w:r w:rsidRPr="00CA18BB">
        <w:rPr>
          <w:rFonts w:asciiTheme="minorHAnsi" w:hAnsiTheme="minorHAnsi"/>
          <w:i/>
          <w:iCs/>
          <w:color w:val="74758C" w:themeColor="accent2"/>
          <w:sz w:val="18"/>
          <w:szCs w:val="18"/>
        </w:rPr>
        <w:t>Un ambiente quindi in perfetta armonia con l'identità sofisticata del viaggio Orient Express.”</w:t>
      </w:r>
    </w:p>
    <w:p w14:paraId="10F7445A" w14:textId="77777777" w:rsidR="00C94867" w:rsidRPr="00CA18BB" w:rsidRDefault="00C94867" w:rsidP="001F3936">
      <w:pPr>
        <w:jc w:val="both"/>
        <w:rPr>
          <w:rFonts w:asciiTheme="minorHAnsi" w:hAnsiTheme="minorHAnsi"/>
          <w:color w:val="74758C" w:themeColor="accent2"/>
          <w:sz w:val="18"/>
          <w:szCs w:val="18"/>
        </w:rPr>
      </w:pPr>
    </w:p>
    <w:p w14:paraId="5B0AC2B1" w14:textId="77777777" w:rsidR="0063194F" w:rsidRPr="00CA18BB" w:rsidRDefault="0063194F" w:rsidP="00D34F15">
      <w:pPr>
        <w:jc w:val="both"/>
        <w:rPr>
          <w:rFonts w:asciiTheme="minorHAnsi" w:hAnsiTheme="minorHAnsi"/>
          <w:color w:val="74758C" w:themeColor="accent2"/>
          <w:sz w:val="18"/>
          <w:szCs w:val="18"/>
        </w:rPr>
      </w:pPr>
      <w:r w:rsidRPr="00CA18BB">
        <w:rPr>
          <w:rFonts w:asciiTheme="minorHAnsi" w:hAnsiTheme="minorHAnsi"/>
          <w:color w:val="74758C" w:themeColor="accent2"/>
          <w:sz w:val="18"/>
          <w:szCs w:val="18"/>
        </w:rPr>
        <w:t>Nelle sue Passeggiate a Roma, l'architetto ha raggiunto il cuore del centro storico, scoperto alcuni tesori nelle librerie, visitato il Pantheon e posato i suoi taccuini e acquerelli sulla terrazza della famosa Piazza della Minerva, dal nome della dea degli artigiani ed eterna protettrice di Roma. Nella sua visita alla Città Eterna, Hugo Toro ha abbozzato velocemente l'Accademia per la formazione dei diplomatici della Santa Sede, l'obelisco a testa d'elefante dello scultore Bernini, percorso la chiesa di Santa Maria sovra Minerva - l'unica chiesa gotica di Roma - e visto il Cristo di Michelangelo prima di fermarsi davanti alla facciata del nuovo palazzo dell'Orient Express.</w:t>
      </w:r>
    </w:p>
    <w:p w14:paraId="75432058" w14:textId="77777777" w:rsidR="00096DDB" w:rsidRPr="00CA18BB" w:rsidRDefault="00096DDB" w:rsidP="00096DDB">
      <w:pPr>
        <w:jc w:val="both"/>
        <w:rPr>
          <w:rFonts w:asciiTheme="minorHAnsi" w:hAnsiTheme="minorHAnsi"/>
          <w:color w:val="74758C" w:themeColor="accent2"/>
          <w:sz w:val="18"/>
          <w:szCs w:val="18"/>
        </w:rPr>
      </w:pPr>
    </w:p>
    <w:p w14:paraId="594E9BD7" w14:textId="77777777" w:rsidR="00ED0C7F" w:rsidRPr="00CA18BB" w:rsidRDefault="00ED0C7F" w:rsidP="00ED0C7F">
      <w:pPr>
        <w:jc w:val="both"/>
        <w:rPr>
          <w:rFonts w:asciiTheme="minorHAnsi" w:hAnsiTheme="minorHAnsi"/>
          <w:i/>
          <w:iCs/>
          <w:color w:val="74758C" w:themeColor="accent2"/>
          <w:sz w:val="18"/>
          <w:szCs w:val="18"/>
        </w:rPr>
      </w:pPr>
      <w:r w:rsidRPr="00CA18BB">
        <w:rPr>
          <w:rFonts w:asciiTheme="minorHAnsi" w:hAnsiTheme="minorHAnsi"/>
          <w:i/>
          <w:iCs/>
          <w:color w:val="74758C" w:themeColor="accent2"/>
          <w:sz w:val="18"/>
          <w:szCs w:val="18"/>
        </w:rPr>
        <w:t>“L'antico Palazzo Fonseca è un sontuoso palazzo del XVII secolo con una facciata enorme e maestosa - commenta Hugo Toro - “Un luogo della memoria ancora adornato dalle sue colonne romane, dalle sculture di Rinaldi Rinaldo, discepolo di Casanova, e dall'affascinante Minerva. Una posizione privilegiata dove, dalla terrazza panoramica, si possono contemplare meraviglie: la cupola di Sant'Ivo, il tetto del Quirinale, il Pantheon...”</w:t>
      </w:r>
    </w:p>
    <w:p w14:paraId="0C209707" w14:textId="77777777" w:rsidR="00ED0C7F" w:rsidRPr="0033540B" w:rsidRDefault="00ED0C7F" w:rsidP="00096DDB">
      <w:pPr>
        <w:jc w:val="both"/>
        <w:rPr>
          <w:i/>
          <w:iCs/>
          <w:color w:val="74758C" w:themeColor="accent2"/>
        </w:rPr>
      </w:pPr>
    </w:p>
    <w:p w14:paraId="57EE0F97" w14:textId="77777777" w:rsidR="00096DDB" w:rsidRDefault="00096DDB" w:rsidP="00096DDB">
      <w:pPr>
        <w:jc w:val="both"/>
        <w:rPr>
          <w:color w:val="74758C" w:themeColor="accent2"/>
        </w:rPr>
      </w:pPr>
    </w:p>
    <w:p w14:paraId="62D8E886" w14:textId="64E8E263" w:rsidR="00096DDB" w:rsidRPr="00CA18BB" w:rsidRDefault="00096DDB" w:rsidP="00096DDB">
      <w:pPr>
        <w:jc w:val="center"/>
        <w:rPr>
          <w:rFonts w:asciiTheme="minorHAnsi" w:hAnsiTheme="minorHAnsi"/>
          <w:b/>
          <w:bCs/>
          <w:caps/>
          <w:sz w:val="18"/>
          <w:szCs w:val="18"/>
        </w:rPr>
      </w:pPr>
      <w:r w:rsidRPr="00CA18BB">
        <w:rPr>
          <w:rFonts w:asciiTheme="minorHAnsi" w:hAnsiTheme="minorHAnsi"/>
          <w:b/>
          <w:bCs/>
          <w:caps/>
          <w:sz w:val="18"/>
          <w:szCs w:val="18"/>
        </w:rPr>
        <w:t xml:space="preserve">Hugo Toro </w:t>
      </w:r>
      <w:r w:rsidR="00ED0C7F" w:rsidRPr="00CA18BB">
        <w:rPr>
          <w:rFonts w:asciiTheme="minorHAnsi" w:hAnsiTheme="minorHAnsi"/>
          <w:b/>
          <w:bCs/>
          <w:caps/>
          <w:sz w:val="18"/>
          <w:szCs w:val="18"/>
        </w:rPr>
        <w:t>i</w:t>
      </w:r>
      <w:r w:rsidRPr="00CA18BB">
        <w:rPr>
          <w:rFonts w:asciiTheme="minorHAnsi" w:hAnsiTheme="minorHAnsi"/>
          <w:b/>
          <w:bCs/>
          <w:caps/>
          <w:sz w:val="18"/>
          <w:szCs w:val="18"/>
        </w:rPr>
        <w:t>n v</w:t>
      </w:r>
      <w:r w:rsidR="00ED0C7F" w:rsidRPr="00CA18BB">
        <w:rPr>
          <w:rFonts w:asciiTheme="minorHAnsi" w:hAnsiTheme="minorHAnsi"/>
          <w:b/>
          <w:bCs/>
          <w:caps/>
          <w:sz w:val="18"/>
          <w:szCs w:val="18"/>
        </w:rPr>
        <w:t>iaggio</w:t>
      </w:r>
    </w:p>
    <w:p w14:paraId="365D4043" w14:textId="77777777" w:rsidR="00096DDB" w:rsidRPr="00CA18BB" w:rsidRDefault="00096DDB" w:rsidP="00096DDB">
      <w:pPr>
        <w:jc w:val="both"/>
        <w:rPr>
          <w:rFonts w:asciiTheme="minorHAnsi" w:hAnsiTheme="minorHAnsi"/>
          <w:color w:val="74758C" w:themeColor="accent2"/>
          <w:sz w:val="18"/>
          <w:szCs w:val="18"/>
          <w:lang w:val="it-IT"/>
        </w:rPr>
      </w:pPr>
    </w:p>
    <w:p w14:paraId="6BC76074" w14:textId="31339C9A" w:rsidR="001F3936" w:rsidRPr="00CA18BB" w:rsidRDefault="00EB6EA5" w:rsidP="00E570FA">
      <w:pPr>
        <w:jc w:val="both"/>
        <w:rPr>
          <w:rFonts w:asciiTheme="minorHAnsi" w:hAnsiTheme="minorHAnsi"/>
          <w:color w:val="74758C" w:themeColor="accent2"/>
          <w:sz w:val="18"/>
          <w:szCs w:val="18"/>
          <w:lang w:val="it-IT"/>
        </w:rPr>
      </w:pPr>
      <w:r w:rsidRPr="00CA18BB">
        <w:rPr>
          <w:rFonts w:asciiTheme="minorHAnsi" w:hAnsiTheme="minorHAnsi"/>
          <w:color w:val="74758C" w:themeColor="accent2"/>
          <w:sz w:val="18"/>
          <w:szCs w:val="18"/>
          <w:lang w:val="it-IT"/>
        </w:rPr>
        <w:t xml:space="preserve">Nato sul confine franco-tedesco da madre messicana e padre francese, l'architetto e designer Hugo Toro condivide con Orient Express l'amore per la cultura, gli incontri e i viaggi. Architetto d'interni e designer dei ristoranti “Gigi” (Parigi, Val d'Isère, </w:t>
      </w:r>
      <w:proofErr w:type="spellStart"/>
      <w:r w:rsidRPr="00CA18BB">
        <w:rPr>
          <w:rFonts w:asciiTheme="minorHAnsi" w:hAnsiTheme="minorHAnsi"/>
          <w:color w:val="74758C" w:themeColor="accent2"/>
          <w:sz w:val="18"/>
          <w:szCs w:val="18"/>
          <w:lang w:val="it-IT"/>
        </w:rPr>
        <w:t>Ramatuelle</w:t>
      </w:r>
      <w:proofErr w:type="spellEnd"/>
      <w:r w:rsidRPr="00CA18BB">
        <w:rPr>
          <w:rFonts w:asciiTheme="minorHAnsi" w:hAnsiTheme="minorHAnsi"/>
          <w:color w:val="74758C" w:themeColor="accent2"/>
          <w:sz w:val="18"/>
          <w:szCs w:val="18"/>
          <w:lang w:val="it-IT"/>
        </w:rPr>
        <w:t xml:space="preserve">), di appartamenti e ville private a Parigi, si è recentemente avventurato a Londra dove ha progettato il nuovo ristorante del famoso Booking Office nella stazione di St. </w:t>
      </w:r>
      <w:proofErr w:type="spellStart"/>
      <w:r w:rsidRPr="00CA18BB">
        <w:rPr>
          <w:rFonts w:asciiTheme="minorHAnsi" w:hAnsiTheme="minorHAnsi"/>
          <w:color w:val="74758C" w:themeColor="accent2"/>
          <w:sz w:val="18"/>
          <w:szCs w:val="18"/>
          <w:lang w:val="it-IT"/>
        </w:rPr>
        <w:t>Pancras</w:t>
      </w:r>
      <w:proofErr w:type="spellEnd"/>
      <w:r w:rsidRPr="00CA18BB">
        <w:rPr>
          <w:rFonts w:asciiTheme="minorHAnsi" w:hAnsiTheme="minorHAnsi"/>
          <w:color w:val="74758C" w:themeColor="accent2"/>
          <w:sz w:val="18"/>
          <w:szCs w:val="18"/>
          <w:lang w:val="it-IT"/>
        </w:rPr>
        <w:t xml:space="preserve">. La scorsa estate, Hugo Toro ha anche realizzato la scenografia della mostra temporanea Orient Express al La </w:t>
      </w:r>
      <w:proofErr w:type="spellStart"/>
      <w:r w:rsidRPr="00CA18BB">
        <w:rPr>
          <w:rFonts w:asciiTheme="minorHAnsi" w:hAnsiTheme="minorHAnsi"/>
          <w:color w:val="74758C" w:themeColor="accent2"/>
          <w:sz w:val="18"/>
          <w:szCs w:val="18"/>
          <w:lang w:val="it-IT"/>
        </w:rPr>
        <w:t>Samaritaine</w:t>
      </w:r>
      <w:proofErr w:type="spellEnd"/>
      <w:r w:rsidRPr="00CA18BB">
        <w:rPr>
          <w:rFonts w:asciiTheme="minorHAnsi" w:hAnsiTheme="minorHAnsi"/>
          <w:color w:val="74758C" w:themeColor="accent2"/>
          <w:sz w:val="18"/>
          <w:szCs w:val="18"/>
          <w:lang w:val="it-IT"/>
        </w:rPr>
        <w:t xml:space="preserve">. Una collaborazione che “è stata una scelta naturale”, e ha dato vita ad uno spazio ispirato al mondo dell'Orient Express, che ha esposto la prima collezione di oggetti da viaggio, </w:t>
      </w:r>
      <w:proofErr w:type="spellStart"/>
      <w:r w:rsidRPr="00CA18BB">
        <w:rPr>
          <w:rFonts w:asciiTheme="minorHAnsi" w:hAnsiTheme="minorHAnsi"/>
          <w:color w:val="74758C" w:themeColor="accent2"/>
          <w:sz w:val="18"/>
          <w:szCs w:val="18"/>
          <w:lang w:val="it-IT"/>
        </w:rPr>
        <w:t>Steam</w:t>
      </w:r>
      <w:proofErr w:type="spellEnd"/>
      <w:r w:rsidRPr="00CA18BB">
        <w:rPr>
          <w:rFonts w:asciiTheme="minorHAnsi" w:hAnsiTheme="minorHAnsi"/>
          <w:color w:val="74758C" w:themeColor="accent2"/>
          <w:sz w:val="18"/>
          <w:szCs w:val="18"/>
          <w:lang w:val="it-IT"/>
        </w:rPr>
        <w:t xml:space="preserve"> Dream, realizzata in sinergia con 18 maison e designer di talento. </w:t>
      </w:r>
      <w:r w:rsidR="003D499A" w:rsidRPr="00CA18BB">
        <w:rPr>
          <w:rFonts w:asciiTheme="minorHAnsi" w:hAnsiTheme="minorHAnsi"/>
          <w:color w:val="74758C" w:themeColor="accent2"/>
          <w:sz w:val="18"/>
          <w:szCs w:val="18"/>
          <w:lang w:val="it-IT"/>
        </w:rPr>
        <w:t xml:space="preserve"> </w:t>
      </w:r>
    </w:p>
    <w:p w14:paraId="240BA09B" w14:textId="77777777" w:rsidR="00E570FA" w:rsidRPr="00E570FA" w:rsidRDefault="00E570FA" w:rsidP="00E570FA">
      <w:pPr>
        <w:jc w:val="both"/>
        <w:rPr>
          <w:color w:val="74758C" w:themeColor="accent2"/>
          <w:lang w:val="it-IT"/>
        </w:rPr>
      </w:pPr>
    </w:p>
    <w:p w14:paraId="6D3B20BD" w14:textId="77777777" w:rsidR="00CA18BB" w:rsidRDefault="00CA18BB" w:rsidP="00096DDB">
      <w:pPr>
        <w:pStyle w:val="Titolo2"/>
        <w:rPr>
          <w:lang w:val="it-IT"/>
        </w:rPr>
      </w:pPr>
    </w:p>
    <w:p w14:paraId="10F6EE90" w14:textId="76D890E2" w:rsidR="00096DDB" w:rsidRPr="00D34F15" w:rsidRDefault="00296980" w:rsidP="00096DDB">
      <w:pPr>
        <w:pStyle w:val="Titolo2"/>
        <w:rPr>
          <w:lang w:val="it-IT"/>
        </w:rPr>
      </w:pPr>
      <w:r w:rsidRPr="00D34F15">
        <w:rPr>
          <w:lang w:val="it-IT"/>
        </w:rPr>
        <w:t>Informazioni su Orient Express:</w:t>
      </w:r>
    </w:p>
    <w:p w14:paraId="3A7B9AB8" w14:textId="7A75C1BA" w:rsidR="00CD2430" w:rsidRPr="00D34F15" w:rsidRDefault="00CD2430" w:rsidP="00CD2430">
      <w:pPr>
        <w:pStyle w:val="Textedesaisie"/>
        <w:rPr>
          <w:rFonts w:ascii="Verdana" w:eastAsia="Verdana" w:hAnsi="Verdana"/>
          <w:color w:val="74758C"/>
          <w:sz w:val="18"/>
          <w:lang w:val="it-IT"/>
        </w:rPr>
      </w:pPr>
      <w:proofErr w:type="gramStart"/>
      <w:r w:rsidRPr="00D34F15">
        <w:rPr>
          <w:rFonts w:ascii="Verdana" w:eastAsia="Verdana" w:hAnsi="Verdana"/>
          <w:color w:val="74758C"/>
          <w:sz w:val="18"/>
          <w:lang w:val="it-IT"/>
        </w:rPr>
        <w:t>« Artigiano</w:t>
      </w:r>
      <w:proofErr w:type="gramEnd"/>
      <w:r w:rsidRPr="00D34F15">
        <w:rPr>
          <w:rFonts w:ascii="Verdana" w:eastAsia="Verdana" w:hAnsi="Verdana"/>
          <w:color w:val="74758C"/>
          <w:sz w:val="18"/>
          <w:lang w:val="it-IT"/>
        </w:rPr>
        <w:t xml:space="preserve"> del viaggio » dal 1883, Orient Express </w:t>
      </w:r>
      <w:r w:rsidR="001F3936" w:rsidRPr="00D34F15">
        <w:rPr>
          <w:rFonts w:ascii="Verdana" w:eastAsia="Verdana" w:hAnsi="Verdana"/>
          <w:color w:val="74758C"/>
          <w:sz w:val="18"/>
          <w:lang w:val="it-IT"/>
        </w:rPr>
        <w:t xml:space="preserve">valorizza </w:t>
      </w:r>
      <w:r w:rsidRPr="00D34F15">
        <w:rPr>
          <w:rFonts w:ascii="Verdana" w:eastAsia="Verdana" w:hAnsi="Verdana"/>
          <w:color w:val="74758C"/>
          <w:sz w:val="18"/>
          <w:lang w:val="it-IT"/>
        </w:rPr>
        <w:t>l'Arte del Viaggio attraverso i suoi treni di lusso, le sue esperienze uniche e le sue collezioni di oggetti rari. E presto i suoi primi hotel nel mondo in collaborazione con il gruppo di lusso Arsenale S.p.A. Nel 2024 apriranno le porte l'Orient Express La Minerva e l'Orient Express Venice. Un altro progetto è stato annunciato a Riyadh, la prima città del Medio Oriente ad annunciare l'arrivo di un hotel Orient Express. L'esperienza di viaggio di lusso continuerà con il lancio dell'Orient Express La Dolce Vita e il ritorno del Nostalgia-Istanbul-Orient-Express, anch'esso previsto per il 2024.</w:t>
      </w:r>
    </w:p>
    <w:p w14:paraId="6D6AA026" w14:textId="2E8ED408" w:rsidR="00CD2430" w:rsidRPr="00D34F15" w:rsidRDefault="00CD2430" w:rsidP="00096DDB">
      <w:pPr>
        <w:pStyle w:val="Textedesaisie"/>
        <w:rPr>
          <w:rFonts w:ascii="Verdana" w:eastAsia="Verdana" w:hAnsi="Verdana"/>
          <w:color w:val="74758C"/>
          <w:sz w:val="18"/>
        </w:rPr>
      </w:pPr>
    </w:p>
    <w:p w14:paraId="2FF3D53C" w14:textId="77777777" w:rsidR="00CD2430" w:rsidRPr="00D34F15" w:rsidRDefault="00CD2430" w:rsidP="00CD2430">
      <w:pPr>
        <w:pStyle w:val="Titolo2"/>
        <w:rPr>
          <w:lang w:val="it-IT"/>
        </w:rPr>
      </w:pPr>
      <w:r w:rsidRPr="00D34F15">
        <w:rPr>
          <w:lang w:val="it-IT"/>
        </w:rPr>
        <w:t>Informazioni su arsenale spa</w:t>
      </w:r>
    </w:p>
    <w:p w14:paraId="38482EE5" w14:textId="1295FA3A" w:rsidR="00CD2430" w:rsidRPr="00D34F15" w:rsidRDefault="00CD2430" w:rsidP="00CD2430">
      <w:pPr>
        <w:jc w:val="both"/>
        <w:rPr>
          <w:rFonts w:ascii="Verdana" w:eastAsia="Verdana" w:hAnsi="Verdana"/>
          <w:color w:val="74758C"/>
          <w:sz w:val="18"/>
          <w:lang w:val="it-IT"/>
        </w:rPr>
      </w:pPr>
      <w:r w:rsidRPr="00D34F15">
        <w:rPr>
          <w:rFonts w:ascii="Verdana" w:eastAsia="Verdana" w:hAnsi="Verdana"/>
          <w:color w:val="74758C"/>
          <w:sz w:val="18"/>
          <w:lang w:val="it-IT"/>
        </w:rPr>
        <w:t>Nata nel 2020 da un’iniziativa di Paolo Barletta</w:t>
      </w:r>
      <w:r w:rsidR="00CF30C8" w:rsidRPr="00CF30C8">
        <w:rPr>
          <w:rFonts w:ascii="Verdana" w:eastAsia="Verdana" w:hAnsi="Verdana"/>
          <w:color w:val="74758C"/>
          <w:sz w:val="18"/>
          <w:lang w:val="it-IT"/>
        </w:rPr>
        <w:t xml:space="preserve"> e Annabel Holding</w:t>
      </w:r>
      <w:r w:rsidRPr="00D34F15">
        <w:rPr>
          <w:rFonts w:ascii="Verdana" w:eastAsia="Verdana" w:hAnsi="Verdana"/>
          <w:color w:val="74758C"/>
          <w:sz w:val="18"/>
          <w:lang w:val="it-IT"/>
        </w:rPr>
        <w:t xml:space="preserve">, Arsenale è una società italiana attiva nel mondo dell’ospitalità di lusso. Obiettivo primario è la valorizzazione del settore turistico italiano, attraverso due divisioni principali: </w:t>
      </w:r>
      <w:proofErr w:type="spellStart"/>
      <w:r w:rsidRPr="00D34F15">
        <w:rPr>
          <w:rFonts w:ascii="Verdana" w:eastAsia="Verdana" w:hAnsi="Verdana"/>
          <w:color w:val="74758C"/>
          <w:sz w:val="18"/>
          <w:lang w:val="it-IT"/>
        </w:rPr>
        <w:t>Hospitality</w:t>
      </w:r>
      <w:proofErr w:type="spellEnd"/>
      <w:r w:rsidRPr="00D34F15">
        <w:rPr>
          <w:rFonts w:ascii="Verdana" w:eastAsia="Verdana" w:hAnsi="Verdana"/>
          <w:color w:val="74758C"/>
          <w:sz w:val="18"/>
          <w:lang w:val="it-IT"/>
        </w:rPr>
        <w:t xml:space="preserve"> Hotel e Resort, sviluppo e gestione di strutture alberghiere in sinergia con i più rinomati brand mondiali del lusso, come Soho House e Orient Express. La pipeline della società prevede diverse operazioni strategiche tra Roma, Cortina, la Toscana e il Sud Italia. Travel </w:t>
      </w:r>
      <w:proofErr w:type="spellStart"/>
      <w:r w:rsidRPr="00D34F15">
        <w:rPr>
          <w:rFonts w:ascii="Verdana" w:eastAsia="Verdana" w:hAnsi="Verdana"/>
          <w:color w:val="74758C"/>
          <w:sz w:val="18"/>
          <w:lang w:val="it-IT"/>
        </w:rPr>
        <w:t>Itinerary</w:t>
      </w:r>
      <w:proofErr w:type="spellEnd"/>
      <w:r w:rsidRPr="00D34F15">
        <w:rPr>
          <w:rFonts w:ascii="Verdana" w:eastAsia="Verdana" w:hAnsi="Verdana"/>
          <w:color w:val="74758C"/>
          <w:sz w:val="18"/>
          <w:lang w:val="it-IT"/>
        </w:rPr>
        <w:t xml:space="preserve"> </w:t>
      </w:r>
      <w:proofErr w:type="spellStart"/>
      <w:r w:rsidRPr="00D34F15">
        <w:rPr>
          <w:rFonts w:ascii="Verdana" w:eastAsia="Verdana" w:hAnsi="Verdana"/>
          <w:color w:val="74758C"/>
          <w:sz w:val="18"/>
          <w:lang w:val="it-IT"/>
        </w:rPr>
        <w:t>Hospitality</w:t>
      </w:r>
      <w:proofErr w:type="spellEnd"/>
      <w:r w:rsidRPr="00D34F15">
        <w:rPr>
          <w:rFonts w:ascii="Verdana" w:eastAsia="Verdana" w:hAnsi="Verdana"/>
          <w:color w:val="74758C"/>
          <w:sz w:val="18"/>
          <w:lang w:val="it-IT"/>
        </w:rPr>
        <w:t xml:space="preserve"> con </w:t>
      </w:r>
      <w:proofErr w:type="spellStart"/>
      <w:r w:rsidRPr="00D34F15">
        <w:rPr>
          <w:rFonts w:ascii="Verdana" w:eastAsia="Verdana" w:hAnsi="Verdana"/>
          <w:color w:val="74758C"/>
          <w:sz w:val="18"/>
          <w:lang w:val="it-IT"/>
        </w:rPr>
        <w:t>Orient</w:t>
      </w:r>
      <w:proofErr w:type="spellEnd"/>
      <w:r w:rsidRPr="00D34F15">
        <w:rPr>
          <w:rFonts w:ascii="Verdana" w:eastAsia="Verdana" w:hAnsi="Verdana"/>
          <w:color w:val="74758C"/>
          <w:sz w:val="18"/>
          <w:lang w:val="it-IT"/>
        </w:rPr>
        <w:t xml:space="preserve"> Express “La Dolce Vita”, il primo progetto di turismo sostenibile su rotaia con un’offerta </w:t>
      </w:r>
      <w:proofErr w:type="spellStart"/>
      <w:r w:rsidRPr="00D34F15">
        <w:rPr>
          <w:rFonts w:ascii="Verdana" w:eastAsia="Verdana" w:hAnsi="Verdana"/>
          <w:color w:val="74758C"/>
          <w:sz w:val="18"/>
          <w:lang w:val="it-IT"/>
        </w:rPr>
        <w:t>luxury</w:t>
      </w:r>
      <w:proofErr w:type="spellEnd"/>
      <w:r w:rsidRPr="00D34F15">
        <w:rPr>
          <w:rFonts w:ascii="Verdana" w:eastAsia="Verdana" w:hAnsi="Verdana"/>
          <w:color w:val="74758C"/>
          <w:sz w:val="18"/>
          <w:lang w:val="it-IT"/>
        </w:rPr>
        <w:t xml:space="preserve"> in collaborazione con Orient Express, Trenitalia-Gruppo Ferrovie dello Stato e Fondazione FS. </w:t>
      </w:r>
    </w:p>
    <w:p w14:paraId="3869050F" w14:textId="77777777" w:rsidR="00CD2430" w:rsidRPr="00D34F15" w:rsidRDefault="00CD2430" w:rsidP="00096DDB">
      <w:pPr>
        <w:pStyle w:val="Textedesaisie"/>
        <w:rPr>
          <w:rFonts w:ascii="Verdana" w:eastAsia="Verdana" w:hAnsi="Verdana"/>
          <w:color w:val="74758C"/>
          <w:sz w:val="18"/>
          <w:lang w:val="it-IT"/>
        </w:rPr>
      </w:pPr>
    </w:p>
    <w:p w14:paraId="18B0A28B" w14:textId="4B587168" w:rsidR="00BE17C0" w:rsidRPr="00D34F15" w:rsidRDefault="00BE17C0" w:rsidP="00096DDB">
      <w:pPr>
        <w:pStyle w:val="Textedesaisie"/>
        <w:rPr>
          <w:rFonts w:ascii="Verdana" w:eastAsia="Verdana" w:hAnsi="Verdana"/>
          <w:color w:val="74758C"/>
          <w:sz w:val="18"/>
          <w:lang w:val="it-IT"/>
        </w:rPr>
      </w:pPr>
    </w:p>
    <w:p w14:paraId="70FE83DA" w14:textId="71479F29" w:rsidR="00BE17C0" w:rsidRPr="00D34F15" w:rsidRDefault="00296980" w:rsidP="00BE17C0">
      <w:pPr>
        <w:pStyle w:val="Titolo2"/>
        <w:rPr>
          <w:lang w:val="it-IT"/>
        </w:rPr>
      </w:pPr>
      <w:r w:rsidRPr="00D34F15">
        <w:rPr>
          <w:lang w:val="it-IT"/>
        </w:rPr>
        <w:t xml:space="preserve">Informazioni su </w:t>
      </w:r>
      <w:r w:rsidR="00BE17C0" w:rsidRPr="00D34F15">
        <w:rPr>
          <w:lang w:val="it-IT"/>
        </w:rPr>
        <w:t>ACCOR</w:t>
      </w:r>
    </w:p>
    <w:p w14:paraId="56ADDF1D" w14:textId="77777777" w:rsidR="005A57BC" w:rsidRPr="005A57BC" w:rsidRDefault="000F1495" w:rsidP="005A57BC">
      <w:pPr>
        <w:jc w:val="both"/>
        <w:rPr>
          <w:rFonts w:asciiTheme="minorHAnsi" w:hAnsiTheme="minorHAnsi" w:cs="Calibri"/>
          <w:color w:val="74758C" w:themeColor="accent2"/>
          <w:sz w:val="18"/>
          <w:szCs w:val="18"/>
        </w:rPr>
      </w:pPr>
      <w:hyperlink r:id="rId14" w:tooltip="https://group.accor.com/en" w:history="1">
        <w:r w:rsidR="005A57BC" w:rsidRPr="005A57BC">
          <w:rPr>
            <w:rFonts w:asciiTheme="minorHAnsi" w:hAnsiTheme="minorHAnsi" w:cs="Calibri"/>
            <w:color w:val="74758C" w:themeColor="accent2"/>
            <w:sz w:val="18"/>
            <w:szCs w:val="18"/>
            <w:u w:val="single"/>
          </w:rPr>
          <w:t>Accor</w:t>
        </w:r>
      </w:hyperlink>
      <w:r w:rsidR="005A57BC" w:rsidRPr="005A57BC">
        <w:rPr>
          <w:rFonts w:asciiTheme="minorHAnsi" w:hAnsiTheme="minorHAnsi" w:cs="Calibri"/>
          <w:color w:val="74758C" w:themeColor="accent2"/>
          <w:sz w:val="18"/>
          <w:szCs w:val="18"/>
          <w:lang w:val="it-IT"/>
        </w:rPr>
        <w:t> </w:t>
      </w:r>
      <w:r w:rsidR="005A57BC" w:rsidRPr="005A57BC">
        <w:rPr>
          <w:rFonts w:asciiTheme="minorHAnsi" w:hAnsiTheme="minorHAnsi" w:cs="Calibri"/>
          <w:color w:val="74758C" w:themeColor="accent2"/>
          <w:sz w:val="18"/>
          <w:szCs w:val="18"/>
        </w:rPr>
        <w:t>è un leader mondiale nel settore dell’ospitalià, che opera in 110 paesi con oltre 5.300 hotel e 10.000 ristoranti e bar. Il gruppo dispone di uno degli ecosistemi alberghieri integrati più diversificati del settore, con oltre 40 marchi che comprendono lusso e alta gamma, midscale ed economy, concept lifestyle esclusivi, luoghi di intrattenimento, club, ristoranti e bar, residenze private, alloggi condivisi, servizi di concierge e spazi di co-working. La leadership indiscussa di Accor nel Lifestyle, uno dei segmenti in più rapida crescita del settore, è guidata da Ennismore, una joint venture di cui Accor detiene la maggioranza. Ennismore è un player creativo dell'ospitalità con un portafoglio internazionale di marchi, tutti creati da imprenditori visionari, motivati e appassionati. Accor vanta portafoglio ineguagliabile di marchi, animato da più di 230.000 collaboratori in tutto il mondo. I soci beneficiano del programma di fidelizzazione globale del gruppo, ALL - </w:t>
      </w:r>
      <w:hyperlink r:id="rId15" w:tooltip="https://all.accor.com/usa/index.en.shtml" w:history="1">
        <w:r w:rsidR="005A57BC" w:rsidRPr="005A57BC">
          <w:rPr>
            <w:rFonts w:asciiTheme="minorHAnsi" w:hAnsiTheme="minorHAnsi" w:cs="Calibri"/>
            <w:color w:val="74758C" w:themeColor="accent2"/>
            <w:sz w:val="18"/>
            <w:szCs w:val="18"/>
            <w:u w:val="single"/>
          </w:rPr>
          <w:t>ALL - Accor Live Limitless</w:t>
        </w:r>
      </w:hyperlink>
      <w:r w:rsidR="005A57BC" w:rsidRPr="005A57BC">
        <w:rPr>
          <w:rFonts w:asciiTheme="minorHAnsi" w:hAnsiTheme="minorHAnsi" w:cs="Calibri"/>
          <w:color w:val="74758C" w:themeColor="accent2"/>
          <w:sz w:val="18"/>
          <w:szCs w:val="18"/>
        </w:rPr>
        <w:t xml:space="preserve">- il compagno di vita quotidiano, che fornisce l'accesso a una vasta gamma di vantaggi, servizi ed esperienze. Attraverso i suoi impegni globali di sostenibilità (come il raggiungimento di emissioni di carbonio pari a zero entro il 2050, l'eliminazione globale della plastica monouso nei suoi hotel, ecc.), le iniziative Accor Solidarity, RiiSE e ALL Heartist Fund, il Gruppo si impegna a promuovere azioni positive attraverso l'etica aziendale, il turismo responsabile, la sostenibilità ambientale, l'impegno nelle comunità, la diversità e l'inclusività.   Fondata nel 1967, Accor SA, con sede in Francia, è quotata su Euronext Parigi (codice ISIN: FR0000120404) e sul mercato OTC negli Stati Uniti (codice: ACCYY). </w:t>
      </w:r>
    </w:p>
    <w:p w14:paraId="3E25723E" w14:textId="30BB1967" w:rsidR="005A57BC" w:rsidRDefault="005A57BC" w:rsidP="005A57BC">
      <w:pPr>
        <w:jc w:val="both"/>
        <w:rPr>
          <w:rFonts w:asciiTheme="minorHAnsi" w:hAnsiTheme="minorHAnsi" w:cs="Calibri"/>
          <w:color w:val="74758C" w:themeColor="accent2"/>
          <w:sz w:val="18"/>
          <w:szCs w:val="18"/>
        </w:rPr>
      </w:pPr>
      <w:r w:rsidRPr="005A57BC">
        <w:rPr>
          <w:rFonts w:asciiTheme="minorHAnsi" w:hAnsiTheme="minorHAnsi" w:cs="Calibri"/>
          <w:color w:val="74758C" w:themeColor="accent2"/>
          <w:sz w:val="18"/>
          <w:szCs w:val="18"/>
        </w:rPr>
        <w:t>Per maggiori informazioni, visita </w:t>
      </w:r>
      <w:hyperlink r:id="rId16" w:tooltip="https://all.accor.com/usa/index.en.shtml" w:history="1">
        <w:r w:rsidRPr="005A57BC">
          <w:rPr>
            <w:rFonts w:asciiTheme="minorHAnsi" w:hAnsiTheme="minorHAnsi" w:cs="Calibri"/>
            <w:color w:val="74758C" w:themeColor="accent2"/>
            <w:sz w:val="18"/>
            <w:szCs w:val="18"/>
            <w:u w:val="single"/>
          </w:rPr>
          <w:t>group.accor.com</w:t>
        </w:r>
      </w:hyperlink>
      <w:r w:rsidRPr="005A57BC">
        <w:rPr>
          <w:rFonts w:asciiTheme="minorHAnsi" w:hAnsiTheme="minorHAnsi" w:cs="Calibri"/>
          <w:color w:val="74758C" w:themeColor="accent2"/>
          <w:sz w:val="18"/>
          <w:szCs w:val="18"/>
        </w:rPr>
        <w:t>o seguici</w:t>
      </w:r>
      <w:r w:rsidRPr="005A57BC">
        <w:rPr>
          <w:rFonts w:asciiTheme="minorHAnsi" w:hAnsiTheme="minorHAnsi" w:cs="Calibri"/>
          <w:color w:val="74758C" w:themeColor="accent2"/>
          <w:sz w:val="18"/>
          <w:szCs w:val="18"/>
          <w:lang w:val="fr-FR"/>
        </w:rPr>
        <w:t xml:space="preserve"> </w:t>
      </w:r>
      <w:r w:rsidRPr="005A57BC">
        <w:rPr>
          <w:rFonts w:asciiTheme="minorHAnsi" w:hAnsiTheme="minorHAnsi" w:cs="Calibri"/>
          <w:color w:val="74758C" w:themeColor="accent2"/>
          <w:sz w:val="18"/>
          <w:szCs w:val="18"/>
        </w:rPr>
        <w:t>su </w:t>
      </w:r>
      <w:hyperlink r:id="rId17" w:tooltip="https://twitter.com/Accor" w:history="1">
        <w:r w:rsidRPr="005A57BC">
          <w:rPr>
            <w:rFonts w:asciiTheme="minorHAnsi" w:hAnsiTheme="minorHAnsi" w:cs="Calibri"/>
            <w:color w:val="74758C" w:themeColor="accent2"/>
            <w:sz w:val="18"/>
            <w:szCs w:val="18"/>
            <w:u w:val="single"/>
          </w:rPr>
          <w:t>Twitter</w:t>
        </w:r>
      </w:hyperlink>
      <w:r w:rsidRPr="005A57BC">
        <w:rPr>
          <w:rFonts w:asciiTheme="minorHAnsi" w:hAnsiTheme="minorHAnsi" w:cs="Calibri"/>
          <w:color w:val="74758C" w:themeColor="accent2"/>
          <w:sz w:val="18"/>
          <w:szCs w:val="18"/>
        </w:rPr>
        <w:t>, </w:t>
      </w:r>
      <w:hyperlink r:id="rId18" w:tooltip="https://www.facebook.com/accorFR/" w:history="1">
        <w:r w:rsidRPr="005A57BC">
          <w:rPr>
            <w:rFonts w:asciiTheme="minorHAnsi" w:hAnsiTheme="minorHAnsi" w:cs="Calibri"/>
            <w:color w:val="74758C" w:themeColor="accent2"/>
            <w:sz w:val="18"/>
            <w:szCs w:val="18"/>
            <w:u w:val="single"/>
          </w:rPr>
          <w:t> Facebook</w:t>
        </w:r>
      </w:hyperlink>
      <w:r w:rsidRPr="005A57BC">
        <w:rPr>
          <w:rFonts w:asciiTheme="minorHAnsi" w:hAnsiTheme="minorHAnsi" w:cs="Calibri"/>
          <w:color w:val="74758C" w:themeColor="accent2"/>
          <w:sz w:val="18"/>
          <w:szCs w:val="18"/>
        </w:rPr>
        <w:t>, </w:t>
      </w:r>
      <w:hyperlink r:id="rId19" w:tooltip="https://www.linkedin.com/company/accor/" w:history="1">
        <w:r w:rsidRPr="005A57BC">
          <w:rPr>
            <w:rFonts w:asciiTheme="minorHAnsi" w:hAnsiTheme="minorHAnsi" w:cs="Calibri"/>
            <w:color w:val="74758C" w:themeColor="accent2"/>
            <w:sz w:val="18"/>
            <w:szCs w:val="18"/>
            <w:u w:val="single"/>
          </w:rPr>
          <w:t>LinkedIn</w:t>
        </w:r>
      </w:hyperlink>
      <w:r w:rsidRPr="005A57BC">
        <w:rPr>
          <w:rFonts w:asciiTheme="minorHAnsi" w:hAnsiTheme="minorHAnsi" w:cs="Calibri"/>
          <w:color w:val="74758C" w:themeColor="accent2"/>
          <w:sz w:val="18"/>
          <w:szCs w:val="18"/>
        </w:rPr>
        <w:t> e</w:t>
      </w:r>
      <w:r w:rsidRPr="005A57BC">
        <w:rPr>
          <w:rFonts w:asciiTheme="minorHAnsi" w:hAnsiTheme="minorHAnsi" w:cs="Calibri"/>
          <w:color w:val="74758C" w:themeColor="accent2"/>
          <w:sz w:val="18"/>
          <w:szCs w:val="18"/>
          <w:lang w:val="fr-FR"/>
        </w:rPr>
        <w:t xml:space="preserve"> </w:t>
      </w:r>
      <w:hyperlink r:id="rId20" w:tooltip="https://www.instagram.com/accor" w:history="1">
        <w:r w:rsidRPr="005A57BC">
          <w:rPr>
            <w:rFonts w:asciiTheme="minorHAnsi" w:hAnsiTheme="minorHAnsi" w:cs="Calibri"/>
            <w:color w:val="74758C" w:themeColor="accent2"/>
            <w:sz w:val="18"/>
            <w:szCs w:val="18"/>
            <w:u w:val="single"/>
          </w:rPr>
          <w:t>Instagram</w:t>
        </w:r>
      </w:hyperlink>
      <w:r w:rsidRPr="005A57BC">
        <w:rPr>
          <w:rFonts w:asciiTheme="minorHAnsi" w:hAnsiTheme="minorHAnsi" w:cs="Calibri"/>
          <w:color w:val="74758C" w:themeColor="accent2"/>
          <w:sz w:val="18"/>
          <w:szCs w:val="18"/>
        </w:rPr>
        <w:t> .</w:t>
      </w:r>
    </w:p>
    <w:p w14:paraId="14CA4A7B" w14:textId="2F97FDCB" w:rsidR="007650C1" w:rsidRDefault="007650C1" w:rsidP="005A57BC">
      <w:pPr>
        <w:jc w:val="both"/>
        <w:rPr>
          <w:rFonts w:asciiTheme="minorHAnsi" w:hAnsiTheme="minorHAnsi" w:cs="Calibri"/>
          <w:color w:val="74758C" w:themeColor="accent2"/>
          <w:sz w:val="18"/>
          <w:szCs w:val="18"/>
        </w:rPr>
      </w:pPr>
    </w:p>
    <w:p w14:paraId="74F0158E" w14:textId="3977ED5C" w:rsidR="007650C1" w:rsidRDefault="007650C1" w:rsidP="005A57BC">
      <w:pPr>
        <w:jc w:val="both"/>
        <w:rPr>
          <w:rFonts w:asciiTheme="minorHAnsi" w:hAnsiTheme="minorHAnsi" w:cs="Calibri"/>
          <w:color w:val="74758C" w:themeColor="accent2"/>
          <w:sz w:val="18"/>
          <w:szCs w:val="18"/>
        </w:rPr>
      </w:pPr>
    </w:p>
    <w:p w14:paraId="48D9B72A" w14:textId="6354B0CE" w:rsidR="007650C1" w:rsidRDefault="007650C1" w:rsidP="005A57BC">
      <w:pPr>
        <w:jc w:val="both"/>
        <w:rPr>
          <w:rFonts w:asciiTheme="minorHAnsi" w:hAnsiTheme="minorHAnsi" w:cs="Calibri"/>
          <w:color w:val="74758C" w:themeColor="accent2"/>
          <w:sz w:val="18"/>
          <w:szCs w:val="18"/>
        </w:rPr>
      </w:pPr>
    </w:p>
    <w:p w14:paraId="430FB3EA" w14:textId="4C75F31F" w:rsidR="007650C1" w:rsidRDefault="007650C1" w:rsidP="005A57BC">
      <w:pPr>
        <w:jc w:val="both"/>
        <w:rPr>
          <w:rFonts w:asciiTheme="minorHAnsi" w:hAnsiTheme="minorHAnsi" w:cs="Calibri"/>
          <w:color w:val="74758C" w:themeColor="accent2"/>
          <w:sz w:val="18"/>
          <w:szCs w:val="18"/>
        </w:rPr>
      </w:pPr>
    </w:p>
    <w:p w14:paraId="63FCC14E" w14:textId="7290AD64" w:rsidR="007650C1" w:rsidRDefault="007650C1" w:rsidP="005A57BC">
      <w:pPr>
        <w:jc w:val="both"/>
        <w:rPr>
          <w:rFonts w:asciiTheme="minorHAnsi" w:hAnsiTheme="minorHAnsi" w:cs="Calibri"/>
          <w:color w:val="74758C" w:themeColor="accent2"/>
          <w:sz w:val="18"/>
          <w:szCs w:val="18"/>
        </w:rPr>
      </w:pPr>
    </w:p>
    <w:p w14:paraId="3358D049" w14:textId="713B5D34" w:rsidR="007650C1" w:rsidRDefault="007650C1" w:rsidP="005A57BC">
      <w:pPr>
        <w:jc w:val="both"/>
        <w:rPr>
          <w:rFonts w:asciiTheme="minorHAnsi" w:hAnsiTheme="minorHAnsi" w:cs="Calibri"/>
          <w:color w:val="74758C" w:themeColor="accent2"/>
          <w:sz w:val="18"/>
          <w:szCs w:val="18"/>
        </w:rPr>
      </w:pPr>
    </w:p>
    <w:p w14:paraId="0D73882F" w14:textId="243C22F5" w:rsidR="007650C1" w:rsidRDefault="007650C1" w:rsidP="005A57BC">
      <w:pPr>
        <w:jc w:val="both"/>
        <w:rPr>
          <w:rFonts w:asciiTheme="minorHAnsi" w:hAnsiTheme="minorHAnsi" w:cs="Calibri"/>
          <w:color w:val="74758C" w:themeColor="accent2"/>
          <w:sz w:val="18"/>
          <w:szCs w:val="18"/>
        </w:rPr>
      </w:pPr>
    </w:p>
    <w:p w14:paraId="3215C71A" w14:textId="08840FD5" w:rsidR="007650C1" w:rsidRDefault="007650C1" w:rsidP="005A57BC">
      <w:pPr>
        <w:jc w:val="both"/>
        <w:rPr>
          <w:rFonts w:asciiTheme="minorHAnsi" w:hAnsiTheme="minorHAnsi" w:cs="Calibri"/>
          <w:color w:val="74758C" w:themeColor="accent2"/>
          <w:sz w:val="18"/>
          <w:szCs w:val="18"/>
        </w:rPr>
      </w:pPr>
    </w:p>
    <w:p w14:paraId="4D601A9F" w14:textId="7AEA2119" w:rsidR="007650C1" w:rsidRDefault="007650C1" w:rsidP="005A57BC">
      <w:pPr>
        <w:jc w:val="both"/>
        <w:rPr>
          <w:rFonts w:asciiTheme="minorHAnsi" w:hAnsiTheme="minorHAnsi" w:cs="Calibri"/>
          <w:color w:val="74758C" w:themeColor="accent2"/>
          <w:sz w:val="18"/>
          <w:szCs w:val="18"/>
        </w:rPr>
      </w:pPr>
    </w:p>
    <w:p w14:paraId="0304A609" w14:textId="646254C0" w:rsidR="007650C1" w:rsidRDefault="007650C1" w:rsidP="005A57BC">
      <w:pPr>
        <w:jc w:val="both"/>
        <w:rPr>
          <w:rFonts w:asciiTheme="minorHAnsi" w:hAnsiTheme="minorHAnsi" w:cs="Calibri"/>
          <w:color w:val="74758C" w:themeColor="accent2"/>
          <w:sz w:val="18"/>
          <w:szCs w:val="18"/>
        </w:rPr>
      </w:pPr>
    </w:p>
    <w:p w14:paraId="2B5A2D69" w14:textId="3D8CCF97" w:rsidR="007650C1" w:rsidRDefault="007650C1" w:rsidP="005A57BC">
      <w:pPr>
        <w:jc w:val="both"/>
        <w:rPr>
          <w:rFonts w:asciiTheme="minorHAnsi" w:hAnsiTheme="minorHAnsi" w:cs="Calibri"/>
          <w:color w:val="74758C" w:themeColor="accent2"/>
          <w:sz w:val="18"/>
          <w:szCs w:val="18"/>
        </w:rPr>
      </w:pPr>
    </w:p>
    <w:p w14:paraId="5E04A168" w14:textId="77777777" w:rsidR="007650C1" w:rsidRPr="005A57BC" w:rsidRDefault="007650C1" w:rsidP="005A57BC">
      <w:pPr>
        <w:jc w:val="both"/>
        <w:rPr>
          <w:rFonts w:asciiTheme="minorHAnsi" w:hAnsiTheme="minorHAnsi" w:cs="Calibri"/>
          <w:color w:val="74758C" w:themeColor="accent2"/>
          <w:sz w:val="18"/>
          <w:szCs w:val="18"/>
        </w:rPr>
      </w:pPr>
    </w:p>
    <w:tbl>
      <w:tblPr>
        <w:tblStyle w:val="Grigliatabella"/>
        <w:tblpPr w:leftFromText="141" w:rightFromText="141" w:vertAnchor="text" w:horzAnchor="margin" w:tblpY="439"/>
        <w:tblW w:w="7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7"/>
        <w:gridCol w:w="47"/>
        <w:gridCol w:w="2396"/>
      </w:tblGrid>
      <w:tr w:rsidR="00890AD1" w:rsidRPr="00D426A8" w14:paraId="7404A899" w14:textId="77777777" w:rsidTr="00D34F15">
        <w:trPr>
          <w:trHeight w:val="246"/>
        </w:trPr>
        <w:tc>
          <w:tcPr>
            <w:tcW w:w="7160" w:type="dxa"/>
            <w:gridSpan w:val="3"/>
          </w:tcPr>
          <w:p w14:paraId="3BB6D1D8" w14:textId="77777777" w:rsidR="00890AD1" w:rsidRDefault="002A437C" w:rsidP="00890AD1">
            <w:pPr>
              <w:pStyle w:val="Titolo3"/>
              <w:rPr>
                <w:color w:val="050033" w:themeColor="accent3"/>
              </w:rPr>
            </w:pPr>
            <w:proofErr w:type="spellStart"/>
            <w:r>
              <w:rPr>
                <w:color w:val="050033" w:themeColor="accent3"/>
              </w:rPr>
              <w:t>Press</w:t>
            </w:r>
            <w:proofErr w:type="spellEnd"/>
            <w:r>
              <w:rPr>
                <w:color w:val="050033" w:themeColor="accent3"/>
              </w:rPr>
              <w:t xml:space="preserve"> contacts :</w:t>
            </w:r>
          </w:p>
          <w:p w14:paraId="6FFA6514" w14:textId="6B5BCC3B" w:rsidR="002A437C" w:rsidRPr="002A437C" w:rsidRDefault="002A437C" w:rsidP="002A437C"/>
        </w:tc>
      </w:tr>
      <w:tr w:rsidR="00890AD1" w:rsidRPr="007E0F39" w14:paraId="2A780464" w14:textId="77777777" w:rsidTr="00D34F15">
        <w:trPr>
          <w:trHeight w:hRule="exact" w:val="161"/>
        </w:trPr>
        <w:tc>
          <w:tcPr>
            <w:tcW w:w="7160" w:type="dxa"/>
            <w:gridSpan w:val="3"/>
          </w:tcPr>
          <w:p w14:paraId="71C4EAFE" w14:textId="77777777" w:rsidR="00890AD1" w:rsidRPr="007E0F39" w:rsidRDefault="00890AD1" w:rsidP="00890AD1"/>
        </w:tc>
      </w:tr>
      <w:tr w:rsidR="00890AD1" w:rsidRPr="007E0F39" w14:paraId="1306A682" w14:textId="77777777" w:rsidTr="00D34F15">
        <w:trPr>
          <w:trHeight w:val="170"/>
        </w:trPr>
        <w:tc>
          <w:tcPr>
            <w:tcW w:w="4717" w:type="dxa"/>
          </w:tcPr>
          <w:p w14:paraId="594D3C61" w14:textId="77777777" w:rsidR="00890AD1" w:rsidRPr="00F946B6" w:rsidRDefault="00890AD1" w:rsidP="00890AD1">
            <w:pPr>
              <w:pStyle w:val="Contactname"/>
            </w:pPr>
            <w:r>
              <w:t>Guillaume Delacroix</w:t>
            </w:r>
          </w:p>
          <w:p w14:paraId="03123D18" w14:textId="77777777" w:rsidR="00890AD1" w:rsidRPr="00F946B6" w:rsidRDefault="00890AD1" w:rsidP="00890AD1">
            <w:pPr>
              <w:pStyle w:val="Contactfonction"/>
            </w:pPr>
            <w:r>
              <w:t>DLX Agency</w:t>
            </w:r>
          </w:p>
          <w:p w14:paraId="6DBE6BC0" w14:textId="77777777" w:rsidR="00890AD1" w:rsidRPr="00F946B6" w:rsidRDefault="00890AD1" w:rsidP="00890AD1">
            <w:pPr>
              <w:pStyle w:val="Contactfonction"/>
            </w:pPr>
            <w:r w:rsidRPr="00F946B6">
              <w:t>T. +33 (0)</w:t>
            </w:r>
            <w:r>
              <w:t>6</w:t>
            </w:r>
            <w:r w:rsidRPr="00F946B6">
              <w:t xml:space="preserve"> </w:t>
            </w:r>
            <w:r>
              <w:t>20</w:t>
            </w:r>
            <w:r w:rsidRPr="00F946B6">
              <w:t xml:space="preserve"> </w:t>
            </w:r>
            <w:r>
              <w:t>74</w:t>
            </w:r>
            <w:r w:rsidRPr="00F946B6">
              <w:t xml:space="preserve"> </w:t>
            </w:r>
            <w:r>
              <w:t>58</w:t>
            </w:r>
            <w:r w:rsidRPr="00F946B6">
              <w:t xml:space="preserve"> </w:t>
            </w:r>
            <w:r>
              <w:t>63</w:t>
            </w:r>
          </w:p>
          <w:p w14:paraId="3D38A122" w14:textId="77777777" w:rsidR="00890AD1" w:rsidRDefault="000F1495" w:rsidP="00890AD1">
            <w:pPr>
              <w:pStyle w:val="Contactfonction"/>
            </w:pPr>
            <w:hyperlink r:id="rId21" w:history="1">
              <w:r w:rsidR="00890AD1" w:rsidRPr="005F1083">
                <w:rPr>
                  <w:rStyle w:val="Collegamentoipertestuale"/>
                </w:rPr>
                <w:t>guillaume@dlx.co</w:t>
              </w:r>
            </w:hyperlink>
          </w:p>
          <w:p w14:paraId="408A73FC" w14:textId="09355677" w:rsidR="00890AD1" w:rsidRDefault="00890AD1" w:rsidP="00890AD1">
            <w:pPr>
              <w:pStyle w:val="Contactfonction"/>
            </w:pPr>
          </w:p>
          <w:p w14:paraId="53BE091A" w14:textId="51A07CCE" w:rsidR="0099673D" w:rsidRPr="00D34F15" w:rsidRDefault="0099673D" w:rsidP="00D34F15">
            <w:pPr>
              <w:pStyle w:val="Contactname"/>
              <w:rPr>
                <w:b w:val="0"/>
              </w:rPr>
            </w:pPr>
            <w:r>
              <w:t>U</w:t>
            </w:r>
            <w:r w:rsidRPr="0099673D">
              <w:t xml:space="preserve">fficio </w:t>
            </w:r>
            <w:proofErr w:type="spellStart"/>
            <w:r w:rsidRPr="0099673D">
              <w:t>stampa</w:t>
            </w:r>
            <w:proofErr w:type="spellEnd"/>
            <w:r w:rsidRPr="0099673D">
              <w:t xml:space="preserve"> </w:t>
            </w:r>
            <w:proofErr w:type="spellStart"/>
            <w:r>
              <w:t>A</w:t>
            </w:r>
            <w:r w:rsidRPr="0099673D">
              <w:t>rsenale</w:t>
            </w:r>
            <w:proofErr w:type="spellEnd"/>
            <w:r w:rsidRPr="0099673D">
              <w:t xml:space="preserve"> </w:t>
            </w:r>
          </w:p>
          <w:p w14:paraId="3C6FFB25" w14:textId="623EAA32" w:rsidR="0099673D" w:rsidRDefault="0099673D" w:rsidP="0099673D">
            <w:pPr>
              <w:rPr>
                <w:rFonts w:cstheme="minorHAnsi"/>
                <w:i/>
                <w:iCs/>
                <w:color w:val="000000" w:themeColor="text1"/>
                <w:sz w:val="18"/>
                <w:szCs w:val="18"/>
                <w:shd w:val="clear" w:color="auto" w:fill="FFFFFF"/>
                <w:lang w:val="it-IT"/>
              </w:rPr>
            </w:pPr>
            <w:r>
              <w:rPr>
                <w:rFonts w:cstheme="minorHAnsi"/>
                <w:i/>
                <w:iCs/>
                <w:color w:val="000000" w:themeColor="text1"/>
                <w:sz w:val="18"/>
                <w:szCs w:val="18"/>
                <w:shd w:val="clear" w:color="auto" w:fill="FFFFFF"/>
                <w:lang w:val="it-IT"/>
              </w:rPr>
              <w:t xml:space="preserve">Per Orient Express Hotel Venice, Orient Express La Minerva, e Orient Express La Dolce Vita </w:t>
            </w:r>
          </w:p>
          <w:p w14:paraId="1914289E" w14:textId="77777777" w:rsidR="0099673D" w:rsidRPr="00D34F15" w:rsidRDefault="0099673D" w:rsidP="00D34F15">
            <w:pPr>
              <w:pStyle w:val="Contactname"/>
            </w:pPr>
          </w:p>
          <w:p w14:paraId="2F0285F8" w14:textId="62C03E50" w:rsidR="0099673D" w:rsidRPr="00451073" w:rsidRDefault="0099673D" w:rsidP="0099673D">
            <w:pPr>
              <w:pStyle w:val="Contactname"/>
              <w:rPr>
                <w:lang w:val="it-IT"/>
              </w:rPr>
            </w:pPr>
            <w:r w:rsidRPr="00451073">
              <w:rPr>
                <w:lang w:val="it-IT"/>
              </w:rPr>
              <w:t>Agenzia Esclapon &amp; Co.</w:t>
            </w:r>
          </w:p>
          <w:p w14:paraId="042377CE" w14:textId="77777777" w:rsidR="0099673D" w:rsidRPr="00451073" w:rsidRDefault="0099673D" w:rsidP="00D34F15">
            <w:pPr>
              <w:pStyle w:val="Contactname"/>
              <w:rPr>
                <w:b w:val="0"/>
                <w:lang w:val="it-IT"/>
              </w:rPr>
            </w:pPr>
          </w:p>
          <w:p w14:paraId="0EDA5888" w14:textId="77777777" w:rsidR="0099673D" w:rsidRPr="00451073" w:rsidRDefault="0099673D" w:rsidP="00D34F15">
            <w:pPr>
              <w:pStyle w:val="Contactfonction"/>
              <w:rPr>
                <w:lang w:val="it-IT"/>
              </w:rPr>
            </w:pPr>
            <w:r w:rsidRPr="00451073">
              <w:rPr>
                <w:lang w:val="it-IT"/>
              </w:rPr>
              <w:t>Costanza Esclapon</w:t>
            </w:r>
          </w:p>
          <w:p w14:paraId="69832049" w14:textId="2363CFD3" w:rsidR="0099673D" w:rsidRPr="00451073" w:rsidRDefault="000F1495" w:rsidP="0099673D">
            <w:pPr>
              <w:pStyle w:val="Contactfonction"/>
              <w:rPr>
                <w:lang w:val="it-IT"/>
              </w:rPr>
            </w:pPr>
            <w:hyperlink r:id="rId22" w:history="1">
              <w:r w:rsidR="0099673D" w:rsidRPr="00451073">
                <w:rPr>
                  <w:rStyle w:val="Collegamentoipertestuale"/>
                  <w:lang w:val="it-IT"/>
                </w:rPr>
                <w:t>costanza.esclapon@esclapon.it</w:t>
              </w:r>
            </w:hyperlink>
          </w:p>
          <w:p w14:paraId="472887D3" w14:textId="77777777" w:rsidR="0099673D" w:rsidRPr="00451073" w:rsidRDefault="0099673D" w:rsidP="00D34F15">
            <w:pPr>
              <w:pStyle w:val="Contactfonction"/>
              <w:rPr>
                <w:lang w:val="it-IT"/>
              </w:rPr>
            </w:pPr>
          </w:p>
          <w:p w14:paraId="667A8A47" w14:textId="77777777" w:rsidR="0099673D" w:rsidRPr="00D34F15" w:rsidRDefault="0099673D" w:rsidP="00D34F15">
            <w:pPr>
              <w:pStyle w:val="Contactfonction"/>
            </w:pPr>
            <w:r w:rsidRPr="00D34F15">
              <w:t>Antonella Zivillica</w:t>
            </w:r>
          </w:p>
          <w:p w14:paraId="0617A601" w14:textId="77777777" w:rsidR="0099673D" w:rsidRPr="00D34F15" w:rsidRDefault="000F1495" w:rsidP="00D34F15">
            <w:pPr>
              <w:pStyle w:val="Contactfonction"/>
            </w:pPr>
            <w:hyperlink r:id="rId23" w:history="1">
              <w:r w:rsidR="0099673D" w:rsidRPr="00D34F15">
                <w:t>antonella.zivillica@esclapon.it</w:t>
              </w:r>
            </w:hyperlink>
          </w:p>
          <w:p w14:paraId="54483088" w14:textId="77777777" w:rsidR="0099673D" w:rsidRDefault="0099673D" w:rsidP="00D34F15">
            <w:pPr>
              <w:pStyle w:val="Contactfonction"/>
              <w:rPr>
                <w:rFonts w:cstheme="minorHAnsi"/>
                <w:color w:val="000000" w:themeColor="text1"/>
                <w:shd w:val="clear" w:color="auto" w:fill="FFFFFF"/>
                <w:lang w:val="it-IT"/>
              </w:rPr>
            </w:pPr>
            <w:r w:rsidRPr="00D34F15">
              <w:t>+39 335 144 9843</w:t>
            </w:r>
          </w:p>
          <w:p w14:paraId="0BACC33B" w14:textId="77777777" w:rsidR="0099673D" w:rsidRDefault="0099673D" w:rsidP="00890AD1">
            <w:pPr>
              <w:pStyle w:val="Contactfonction"/>
            </w:pPr>
          </w:p>
          <w:p w14:paraId="42EBA451" w14:textId="7591D165" w:rsidR="00890AD1" w:rsidRPr="007E0F39" w:rsidRDefault="00890AD1" w:rsidP="00890AD1">
            <w:pPr>
              <w:pStyle w:val="Contactfonction"/>
            </w:pPr>
            <w:r>
              <w:t xml:space="preserve"> </w:t>
            </w:r>
          </w:p>
        </w:tc>
        <w:tc>
          <w:tcPr>
            <w:tcW w:w="47" w:type="dxa"/>
          </w:tcPr>
          <w:p w14:paraId="650B9B61" w14:textId="77777777" w:rsidR="00890AD1" w:rsidRPr="007E0F39" w:rsidRDefault="00890AD1" w:rsidP="00890AD1">
            <w:pPr>
              <w:pStyle w:val="Contactfonction"/>
            </w:pPr>
          </w:p>
        </w:tc>
        <w:tc>
          <w:tcPr>
            <w:tcW w:w="2395" w:type="dxa"/>
          </w:tcPr>
          <w:p w14:paraId="0954BDEB" w14:textId="77777777" w:rsidR="00890AD1" w:rsidRPr="007E0F39" w:rsidRDefault="00890AD1" w:rsidP="00890AD1">
            <w:pPr>
              <w:pStyle w:val="Contactfonction"/>
            </w:pPr>
          </w:p>
        </w:tc>
      </w:tr>
    </w:tbl>
    <w:p w14:paraId="2015C16C" w14:textId="77777777" w:rsidR="00096DDB" w:rsidRPr="005C6C60" w:rsidRDefault="00096DDB" w:rsidP="00096DDB">
      <w:pPr>
        <w:pStyle w:val="Corpotesto"/>
        <w:spacing w:before="100" w:beforeAutospacing="1" w:after="40" w:line="300" w:lineRule="atLeast"/>
        <w:ind w:right="26"/>
        <w:jc w:val="both"/>
        <w:rPr>
          <w:rFonts w:cstheme="minorBidi"/>
          <w:color w:val="74758C"/>
          <w:szCs w:val="19"/>
          <w:lang w:val="fr-FR"/>
        </w:rPr>
      </w:pPr>
    </w:p>
    <w:p w14:paraId="7DAA192F" w14:textId="77777777" w:rsidR="00096DDB" w:rsidRPr="005C6C60" w:rsidRDefault="00096DDB" w:rsidP="00096DDB">
      <w:pPr>
        <w:rPr>
          <w:rFonts w:ascii="Verdana" w:eastAsia="Verdana" w:hAnsi="Verdana"/>
          <w:color w:val="74758C"/>
          <w:sz w:val="18"/>
        </w:rPr>
      </w:pPr>
    </w:p>
    <w:p w14:paraId="01950ED3" w14:textId="7188C394" w:rsidR="00096DDB" w:rsidRPr="005C6C60" w:rsidRDefault="00096DDB" w:rsidP="00096DDB">
      <w:pPr>
        <w:rPr>
          <w:color w:val="74758C" w:themeColor="accent2"/>
        </w:rPr>
      </w:pPr>
    </w:p>
    <w:p w14:paraId="57759FE6" w14:textId="6C0FFC86" w:rsidR="007A66B4" w:rsidRPr="007E0F39" w:rsidRDefault="00890AD1" w:rsidP="00B5489F">
      <w:pPr>
        <w:pStyle w:val="Textedesaisie"/>
      </w:pPr>
      <w:r>
        <w:rPr>
          <w:noProof/>
        </w:rPr>
        <w:drawing>
          <wp:anchor distT="0" distB="0" distL="114300" distR="114300" simplePos="0" relativeHeight="251658240" behindDoc="0" locked="0" layoutInCell="1" allowOverlap="1" wp14:anchorId="456EEC18" wp14:editId="3C579D83">
            <wp:simplePos x="0" y="0"/>
            <wp:positionH relativeFrom="margin">
              <wp:align>center</wp:align>
            </wp:positionH>
            <wp:positionV relativeFrom="margin">
              <wp:posOffset>7647305</wp:posOffset>
            </wp:positionV>
            <wp:extent cx="5372100" cy="1450340"/>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100"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gliatabella"/>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1"/>
      </w:tblGrid>
      <w:tr w:rsidR="009B3A49" w:rsidRPr="007E0F39" w14:paraId="2878E58A" w14:textId="77777777" w:rsidTr="00805692">
        <w:trPr>
          <w:trHeight w:val="2835"/>
        </w:trPr>
        <w:tc>
          <w:tcPr>
            <w:tcW w:w="9071" w:type="dxa"/>
          </w:tcPr>
          <w:p w14:paraId="568431D7" w14:textId="7CE6E004" w:rsidR="009B3A49" w:rsidRPr="007E0F39" w:rsidRDefault="009B3A49" w:rsidP="00B5489F">
            <w:pPr>
              <w:pStyle w:val="Visuel"/>
              <w:framePr w:wrap="notBeside"/>
            </w:pPr>
          </w:p>
        </w:tc>
      </w:tr>
    </w:tbl>
    <w:p w14:paraId="410AB035" w14:textId="141E5E2F" w:rsidR="007A66B4" w:rsidRPr="007E0F39" w:rsidRDefault="007A66B4" w:rsidP="00BD6901">
      <w:pPr>
        <w:pStyle w:val="Textedesaisie"/>
      </w:pPr>
    </w:p>
    <w:sectPr w:rsidR="007A66B4" w:rsidRPr="007E0F39" w:rsidSect="00C55554">
      <w:footerReference w:type="default" r:id="rId25"/>
      <w:headerReference w:type="first" r:id="rId26"/>
      <w:footerReference w:type="first" r:id="rId27"/>
      <w:type w:val="continuous"/>
      <w:pgSz w:w="11906" w:h="16838" w:code="9"/>
      <w:pgMar w:top="1417" w:right="1417" w:bottom="1417" w:left="1417"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3754A" w14:textId="77777777" w:rsidR="00691A84" w:rsidRDefault="00691A84" w:rsidP="00B5489F">
      <w:r>
        <w:separator/>
      </w:r>
    </w:p>
  </w:endnote>
  <w:endnote w:type="continuationSeparator" w:id="0">
    <w:p w14:paraId="508E8D97" w14:textId="77777777" w:rsidR="00691A84" w:rsidRDefault="00691A84" w:rsidP="00B5489F">
      <w:r>
        <w:continuationSeparator/>
      </w:r>
    </w:p>
  </w:endnote>
  <w:endnote w:type="continuationNotice" w:id="1">
    <w:p w14:paraId="6B606E84" w14:textId="77777777" w:rsidR="00691A84" w:rsidRDefault="00691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ontserrat Medium">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riented North">
    <w:altName w:val="Calibri"/>
    <w:panose1 w:val="00000000000000000000"/>
    <w:charset w:val="4D"/>
    <w:family w:val="auto"/>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8B2D" w14:textId="77777777" w:rsidR="00E31B97" w:rsidRPr="0088393D" w:rsidRDefault="00E31B97">
    <w:pPr>
      <w:pStyle w:val="Pidipagina"/>
    </w:pPr>
  </w:p>
  <w:p w14:paraId="03643623" w14:textId="77777777" w:rsidR="00E31B97" w:rsidRPr="0088393D" w:rsidRDefault="00E31B97">
    <w:pPr>
      <w:pStyle w:val="Pidipagina"/>
    </w:pPr>
  </w:p>
  <w:p w14:paraId="367D88B3" w14:textId="77777777" w:rsidR="00E31B97" w:rsidRPr="0088393D" w:rsidRDefault="00E31B97">
    <w:pPr>
      <w:pStyle w:val="Pidipagina"/>
    </w:pPr>
  </w:p>
  <w:p w14:paraId="08F20669" w14:textId="77777777" w:rsidR="00E31B97" w:rsidRPr="0088393D" w:rsidRDefault="00E31B97">
    <w:pPr>
      <w:pStyle w:val="Pidipagina"/>
    </w:pPr>
  </w:p>
  <w:p w14:paraId="47EC9348" w14:textId="77777777" w:rsidR="00E31B97" w:rsidRPr="0088393D" w:rsidRDefault="00E31B97">
    <w:pPr>
      <w:pStyle w:val="Pidipagina"/>
    </w:pPr>
  </w:p>
  <w:p w14:paraId="59DB0047" w14:textId="77777777" w:rsidR="00E31B97" w:rsidRPr="0088393D" w:rsidRDefault="00E31B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FD58" w14:textId="77777777" w:rsidR="00E31B97" w:rsidRPr="0088393D" w:rsidRDefault="00E31B97">
    <w:pPr>
      <w:pStyle w:val="Pidipagina"/>
    </w:pPr>
  </w:p>
  <w:p w14:paraId="2430F488" w14:textId="77777777" w:rsidR="00E31B97" w:rsidRPr="0088393D" w:rsidRDefault="00E31B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6A3B6" w14:textId="77777777" w:rsidR="00691A84" w:rsidRDefault="00691A84" w:rsidP="00B5489F">
      <w:bookmarkStart w:id="0" w:name="_Hlk106722852"/>
      <w:bookmarkEnd w:id="0"/>
      <w:r>
        <w:separator/>
      </w:r>
    </w:p>
  </w:footnote>
  <w:footnote w:type="continuationSeparator" w:id="0">
    <w:p w14:paraId="2D547B18" w14:textId="77777777" w:rsidR="00691A84" w:rsidRDefault="00691A84" w:rsidP="00B5489F">
      <w:r>
        <w:continuationSeparator/>
      </w:r>
    </w:p>
  </w:footnote>
  <w:footnote w:type="continuationNotice" w:id="1">
    <w:p w14:paraId="1AF1EAB8" w14:textId="77777777" w:rsidR="00691A84" w:rsidRDefault="00691A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124ED" w14:textId="77777777" w:rsidR="00E31B97" w:rsidRPr="0089667F" w:rsidRDefault="00E31B97" w:rsidP="00132B37">
    <w:pPr>
      <w:pStyle w:val="Intestazione"/>
      <w:spacing w:line="320" w:lineRule="exac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suff w:val="space"/>
      <w:lvlText w:val="%1%3."/>
      <w:lvlJc w:val="left"/>
      <w:pPr>
        <w:ind w:left="0" w:firstLine="0"/>
      </w:pPr>
      <w:rPr>
        <w:rFonts w:hint="default"/>
      </w:rPr>
    </w:lvl>
    <w:lvl w:ilvl="3">
      <w:start w:val="1"/>
      <w:numFmt w:val="decimal"/>
      <w:pStyle w:val="Titolo4"/>
      <w:suff w:val="space"/>
      <w:lvlText w:val="%1%3.%4."/>
      <w:lvlJc w:val="left"/>
      <w:pPr>
        <w:ind w:left="0" w:firstLine="0"/>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3"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240866517">
    <w:abstractNumId w:val="8"/>
  </w:num>
  <w:num w:numId="2" w16cid:durableId="527835219">
    <w:abstractNumId w:val="3"/>
  </w:num>
  <w:num w:numId="3" w16cid:durableId="1311134854">
    <w:abstractNumId w:val="2"/>
  </w:num>
  <w:num w:numId="4" w16cid:durableId="135537335">
    <w:abstractNumId w:val="1"/>
  </w:num>
  <w:num w:numId="5" w16cid:durableId="1169058713">
    <w:abstractNumId w:val="0"/>
  </w:num>
  <w:num w:numId="6" w16cid:durableId="2090927636">
    <w:abstractNumId w:val="9"/>
  </w:num>
  <w:num w:numId="7" w16cid:durableId="539127626">
    <w:abstractNumId w:val="7"/>
  </w:num>
  <w:num w:numId="8" w16cid:durableId="1288852014">
    <w:abstractNumId w:val="6"/>
  </w:num>
  <w:num w:numId="9" w16cid:durableId="950354486">
    <w:abstractNumId w:val="5"/>
  </w:num>
  <w:num w:numId="10" w16cid:durableId="1420055848">
    <w:abstractNumId w:val="4"/>
  </w:num>
  <w:num w:numId="11" w16cid:durableId="328483955">
    <w:abstractNumId w:val="10"/>
  </w:num>
  <w:num w:numId="12" w16cid:durableId="1084688633">
    <w:abstractNumId w:val="12"/>
  </w:num>
  <w:num w:numId="13" w16cid:durableId="958605910">
    <w:abstractNumId w:val="13"/>
  </w:num>
  <w:num w:numId="14" w16cid:durableId="20794007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6A8"/>
    <w:rsid w:val="00000B40"/>
    <w:rsid w:val="000013A0"/>
    <w:rsid w:val="000037EB"/>
    <w:rsid w:val="00012AED"/>
    <w:rsid w:val="000266F8"/>
    <w:rsid w:val="0003041A"/>
    <w:rsid w:val="000940E4"/>
    <w:rsid w:val="00094ECF"/>
    <w:rsid w:val="00096DDB"/>
    <w:rsid w:val="00097530"/>
    <w:rsid w:val="000B2C9D"/>
    <w:rsid w:val="000C4A59"/>
    <w:rsid w:val="000C5B81"/>
    <w:rsid w:val="000C711B"/>
    <w:rsid w:val="000F048A"/>
    <w:rsid w:val="000F1495"/>
    <w:rsid w:val="000F1E4E"/>
    <w:rsid w:val="001018AD"/>
    <w:rsid w:val="00113ACD"/>
    <w:rsid w:val="00132B37"/>
    <w:rsid w:val="00135EAD"/>
    <w:rsid w:val="001713F6"/>
    <w:rsid w:val="001817C5"/>
    <w:rsid w:val="0018210B"/>
    <w:rsid w:val="00182683"/>
    <w:rsid w:val="001A3351"/>
    <w:rsid w:val="001D7593"/>
    <w:rsid w:val="001E2F5E"/>
    <w:rsid w:val="001E6CB0"/>
    <w:rsid w:val="001F3936"/>
    <w:rsid w:val="002019AB"/>
    <w:rsid w:val="00216BA3"/>
    <w:rsid w:val="0022180D"/>
    <w:rsid w:val="0023090C"/>
    <w:rsid w:val="00237B74"/>
    <w:rsid w:val="00244678"/>
    <w:rsid w:val="00253753"/>
    <w:rsid w:val="00253BDB"/>
    <w:rsid w:val="00256F05"/>
    <w:rsid w:val="002809CF"/>
    <w:rsid w:val="002843BF"/>
    <w:rsid w:val="00286BBA"/>
    <w:rsid w:val="00294472"/>
    <w:rsid w:val="00296980"/>
    <w:rsid w:val="002A1C8A"/>
    <w:rsid w:val="002A3506"/>
    <w:rsid w:val="002A437C"/>
    <w:rsid w:val="002A50E6"/>
    <w:rsid w:val="002B4E17"/>
    <w:rsid w:val="002B62FF"/>
    <w:rsid w:val="002E75D9"/>
    <w:rsid w:val="0030050E"/>
    <w:rsid w:val="00300545"/>
    <w:rsid w:val="00302F02"/>
    <w:rsid w:val="00302F64"/>
    <w:rsid w:val="00304F20"/>
    <w:rsid w:val="00310094"/>
    <w:rsid w:val="00315810"/>
    <w:rsid w:val="00320ED8"/>
    <w:rsid w:val="00324497"/>
    <w:rsid w:val="00324504"/>
    <w:rsid w:val="0033540B"/>
    <w:rsid w:val="0033748C"/>
    <w:rsid w:val="003401A0"/>
    <w:rsid w:val="003619BF"/>
    <w:rsid w:val="003629C3"/>
    <w:rsid w:val="00370CC5"/>
    <w:rsid w:val="0037193D"/>
    <w:rsid w:val="003815F2"/>
    <w:rsid w:val="00381E76"/>
    <w:rsid w:val="00396B57"/>
    <w:rsid w:val="003A42D9"/>
    <w:rsid w:val="003A5CA2"/>
    <w:rsid w:val="003B6E46"/>
    <w:rsid w:val="003C39E9"/>
    <w:rsid w:val="003C5A2D"/>
    <w:rsid w:val="003C5D0C"/>
    <w:rsid w:val="003C7C34"/>
    <w:rsid w:val="003D499A"/>
    <w:rsid w:val="003D5F01"/>
    <w:rsid w:val="003F4AF9"/>
    <w:rsid w:val="004001B9"/>
    <w:rsid w:val="00412E8B"/>
    <w:rsid w:val="00432143"/>
    <w:rsid w:val="00432A91"/>
    <w:rsid w:val="00433A41"/>
    <w:rsid w:val="0043621A"/>
    <w:rsid w:val="00451073"/>
    <w:rsid w:val="00454042"/>
    <w:rsid w:val="00454CCF"/>
    <w:rsid w:val="00455B21"/>
    <w:rsid w:val="0046779E"/>
    <w:rsid w:val="00483BD5"/>
    <w:rsid w:val="004970C5"/>
    <w:rsid w:val="004B7178"/>
    <w:rsid w:val="004C07C3"/>
    <w:rsid w:val="004D3734"/>
    <w:rsid w:val="004D6C9F"/>
    <w:rsid w:val="004E1F6F"/>
    <w:rsid w:val="004F2E0C"/>
    <w:rsid w:val="00505FFF"/>
    <w:rsid w:val="00520EF4"/>
    <w:rsid w:val="005232F9"/>
    <w:rsid w:val="00525C52"/>
    <w:rsid w:val="00533924"/>
    <w:rsid w:val="00545F9F"/>
    <w:rsid w:val="00550AF2"/>
    <w:rsid w:val="00555CC3"/>
    <w:rsid w:val="0057465B"/>
    <w:rsid w:val="00596590"/>
    <w:rsid w:val="005A57BC"/>
    <w:rsid w:val="005B7D7B"/>
    <w:rsid w:val="005D3143"/>
    <w:rsid w:val="005E4D47"/>
    <w:rsid w:val="005E6CF8"/>
    <w:rsid w:val="005F07AA"/>
    <w:rsid w:val="005F4C10"/>
    <w:rsid w:val="006212A3"/>
    <w:rsid w:val="00625412"/>
    <w:rsid w:val="0063194F"/>
    <w:rsid w:val="00641367"/>
    <w:rsid w:val="00642DA7"/>
    <w:rsid w:val="00643111"/>
    <w:rsid w:val="00655BE6"/>
    <w:rsid w:val="006612BF"/>
    <w:rsid w:val="00661720"/>
    <w:rsid w:val="00674F1B"/>
    <w:rsid w:val="00676988"/>
    <w:rsid w:val="00687BDF"/>
    <w:rsid w:val="006916EB"/>
    <w:rsid w:val="00691A84"/>
    <w:rsid w:val="00695567"/>
    <w:rsid w:val="006A1F1B"/>
    <w:rsid w:val="006A4839"/>
    <w:rsid w:val="006A7CD2"/>
    <w:rsid w:val="006B108E"/>
    <w:rsid w:val="006B2BCC"/>
    <w:rsid w:val="006B6F87"/>
    <w:rsid w:val="006C296F"/>
    <w:rsid w:val="006C54A9"/>
    <w:rsid w:val="006F2C02"/>
    <w:rsid w:val="006F538E"/>
    <w:rsid w:val="0070497D"/>
    <w:rsid w:val="00711799"/>
    <w:rsid w:val="00715F06"/>
    <w:rsid w:val="00726A3A"/>
    <w:rsid w:val="00731671"/>
    <w:rsid w:val="00745107"/>
    <w:rsid w:val="00756656"/>
    <w:rsid w:val="00757914"/>
    <w:rsid w:val="007650C1"/>
    <w:rsid w:val="00784DA7"/>
    <w:rsid w:val="00790D93"/>
    <w:rsid w:val="00793476"/>
    <w:rsid w:val="007A66B4"/>
    <w:rsid w:val="007C45D5"/>
    <w:rsid w:val="007C73B3"/>
    <w:rsid w:val="007C7BBD"/>
    <w:rsid w:val="007D2B9E"/>
    <w:rsid w:val="007D46DF"/>
    <w:rsid w:val="007E0F39"/>
    <w:rsid w:val="007E2D7B"/>
    <w:rsid w:val="007E50C3"/>
    <w:rsid w:val="007F6ED1"/>
    <w:rsid w:val="00805692"/>
    <w:rsid w:val="00820FB2"/>
    <w:rsid w:val="00820FD4"/>
    <w:rsid w:val="00833A29"/>
    <w:rsid w:val="00836B24"/>
    <w:rsid w:val="00841375"/>
    <w:rsid w:val="00844339"/>
    <w:rsid w:val="00851C26"/>
    <w:rsid w:val="00851D83"/>
    <w:rsid w:val="00852CDA"/>
    <w:rsid w:val="00861311"/>
    <w:rsid w:val="00872108"/>
    <w:rsid w:val="0088393D"/>
    <w:rsid w:val="00883E1E"/>
    <w:rsid w:val="00890AD1"/>
    <w:rsid w:val="00890DD0"/>
    <w:rsid w:val="0089628B"/>
    <w:rsid w:val="0089667F"/>
    <w:rsid w:val="008A240B"/>
    <w:rsid w:val="008B2C99"/>
    <w:rsid w:val="008E48C4"/>
    <w:rsid w:val="00905FE1"/>
    <w:rsid w:val="00910F1F"/>
    <w:rsid w:val="00947D88"/>
    <w:rsid w:val="0095207D"/>
    <w:rsid w:val="00962526"/>
    <w:rsid w:val="00967669"/>
    <w:rsid w:val="00971591"/>
    <w:rsid w:val="0097241B"/>
    <w:rsid w:val="00975EE0"/>
    <w:rsid w:val="009764FA"/>
    <w:rsid w:val="0099673D"/>
    <w:rsid w:val="009A005D"/>
    <w:rsid w:val="009A25BA"/>
    <w:rsid w:val="009B3A49"/>
    <w:rsid w:val="009C43D3"/>
    <w:rsid w:val="009C4E9E"/>
    <w:rsid w:val="009D2C9F"/>
    <w:rsid w:val="009E6DDE"/>
    <w:rsid w:val="00A00DEB"/>
    <w:rsid w:val="00A0134B"/>
    <w:rsid w:val="00A036A3"/>
    <w:rsid w:val="00A1217E"/>
    <w:rsid w:val="00A53BA9"/>
    <w:rsid w:val="00A54A9F"/>
    <w:rsid w:val="00A55161"/>
    <w:rsid w:val="00A95693"/>
    <w:rsid w:val="00AB5B02"/>
    <w:rsid w:val="00AC3E09"/>
    <w:rsid w:val="00AD41C7"/>
    <w:rsid w:val="00AE1DBB"/>
    <w:rsid w:val="00AE7E63"/>
    <w:rsid w:val="00AF44C4"/>
    <w:rsid w:val="00B0305A"/>
    <w:rsid w:val="00B04574"/>
    <w:rsid w:val="00B11A7D"/>
    <w:rsid w:val="00B159F6"/>
    <w:rsid w:val="00B214AD"/>
    <w:rsid w:val="00B27BB5"/>
    <w:rsid w:val="00B40ABC"/>
    <w:rsid w:val="00B52C9B"/>
    <w:rsid w:val="00B5489F"/>
    <w:rsid w:val="00B57222"/>
    <w:rsid w:val="00B82935"/>
    <w:rsid w:val="00B93E45"/>
    <w:rsid w:val="00B97AF7"/>
    <w:rsid w:val="00BA73CE"/>
    <w:rsid w:val="00BC7FE7"/>
    <w:rsid w:val="00BD6901"/>
    <w:rsid w:val="00BD761E"/>
    <w:rsid w:val="00BE0B4E"/>
    <w:rsid w:val="00BE17C0"/>
    <w:rsid w:val="00BF00FD"/>
    <w:rsid w:val="00BF3621"/>
    <w:rsid w:val="00BF690F"/>
    <w:rsid w:val="00C07E2F"/>
    <w:rsid w:val="00C12674"/>
    <w:rsid w:val="00C13DDD"/>
    <w:rsid w:val="00C15E27"/>
    <w:rsid w:val="00C21FA3"/>
    <w:rsid w:val="00C239E6"/>
    <w:rsid w:val="00C30949"/>
    <w:rsid w:val="00C31841"/>
    <w:rsid w:val="00C3479A"/>
    <w:rsid w:val="00C55554"/>
    <w:rsid w:val="00C55BC7"/>
    <w:rsid w:val="00C57879"/>
    <w:rsid w:val="00C63173"/>
    <w:rsid w:val="00C65BEA"/>
    <w:rsid w:val="00C724B0"/>
    <w:rsid w:val="00C86870"/>
    <w:rsid w:val="00C92B60"/>
    <w:rsid w:val="00C94867"/>
    <w:rsid w:val="00CA18BB"/>
    <w:rsid w:val="00CA78FC"/>
    <w:rsid w:val="00CB2251"/>
    <w:rsid w:val="00CB333C"/>
    <w:rsid w:val="00CC0703"/>
    <w:rsid w:val="00CC7730"/>
    <w:rsid w:val="00CD2430"/>
    <w:rsid w:val="00CE61C5"/>
    <w:rsid w:val="00CE6AF0"/>
    <w:rsid w:val="00CF30C8"/>
    <w:rsid w:val="00CF3955"/>
    <w:rsid w:val="00D07987"/>
    <w:rsid w:val="00D34F15"/>
    <w:rsid w:val="00D3594E"/>
    <w:rsid w:val="00D367A8"/>
    <w:rsid w:val="00D426A8"/>
    <w:rsid w:val="00D47305"/>
    <w:rsid w:val="00D56A4E"/>
    <w:rsid w:val="00D64F7F"/>
    <w:rsid w:val="00D710B8"/>
    <w:rsid w:val="00D74A9C"/>
    <w:rsid w:val="00D754B4"/>
    <w:rsid w:val="00DB2103"/>
    <w:rsid w:val="00DB41A7"/>
    <w:rsid w:val="00DB70CF"/>
    <w:rsid w:val="00DC7BB0"/>
    <w:rsid w:val="00DD4848"/>
    <w:rsid w:val="00DE7B0B"/>
    <w:rsid w:val="00DF3BD4"/>
    <w:rsid w:val="00DF66AA"/>
    <w:rsid w:val="00DF6B13"/>
    <w:rsid w:val="00E104E1"/>
    <w:rsid w:val="00E16403"/>
    <w:rsid w:val="00E20619"/>
    <w:rsid w:val="00E224AD"/>
    <w:rsid w:val="00E31B97"/>
    <w:rsid w:val="00E34CFC"/>
    <w:rsid w:val="00E465D8"/>
    <w:rsid w:val="00E500B0"/>
    <w:rsid w:val="00E570FA"/>
    <w:rsid w:val="00E66D6A"/>
    <w:rsid w:val="00E75A2A"/>
    <w:rsid w:val="00E831B6"/>
    <w:rsid w:val="00EA2C39"/>
    <w:rsid w:val="00EA598A"/>
    <w:rsid w:val="00EB6EA5"/>
    <w:rsid w:val="00ED0C7F"/>
    <w:rsid w:val="00ED22A2"/>
    <w:rsid w:val="00EF71F6"/>
    <w:rsid w:val="00F05237"/>
    <w:rsid w:val="00F1009F"/>
    <w:rsid w:val="00F130F9"/>
    <w:rsid w:val="00F21F39"/>
    <w:rsid w:val="00F24F14"/>
    <w:rsid w:val="00F35800"/>
    <w:rsid w:val="00F51D4C"/>
    <w:rsid w:val="00F52E38"/>
    <w:rsid w:val="00F727CC"/>
    <w:rsid w:val="00F93D1E"/>
    <w:rsid w:val="00FA1E79"/>
    <w:rsid w:val="00FB2CA1"/>
    <w:rsid w:val="00FB5932"/>
    <w:rsid w:val="00FD26BB"/>
    <w:rsid w:val="00FD2DED"/>
    <w:rsid w:val="00FD4D35"/>
    <w:rsid w:val="00FE637F"/>
    <w:rsid w:val="00FF6214"/>
    <w:rsid w:val="023613FD"/>
    <w:rsid w:val="0581EF86"/>
    <w:rsid w:val="2AB43565"/>
    <w:rsid w:val="2F6E7E2B"/>
    <w:rsid w:val="3441EF4E"/>
    <w:rsid w:val="3C1126BA"/>
    <w:rsid w:val="55A2FF4D"/>
    <w:rsid w:val="6A212B8E"/>
    <w:rsid w:val="738C335B"/>
    <w:rsid w:val="7B7E1CE3"/>
    <w:rsid w:val="7D19ED44"/>
    <w:rsid w:val="7F300443"/>
    <w:rsid w:val="7FF3324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229F1"/>
  <w15:docId w15:val="{3E41A770-AC4A-42A6-95AF-B4ED689B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fr-FR" w:eastAsia="en-US" w:bidi="ar-SA"/>
      </w:rPr>
    </w:rPrDefault>
    <w:pPrDefault>
      <w:pPr>
        <w:spacing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A57BC"/>
    <w:pPr>
      <w:spacing w:line="240" w:lineRule="auto"/>
    </w:pPr>
    <w:rPr>
      <w:rFonts w:ascii="Times New Roman" w:eastAsia="Times New Roman" w:hAnsi="Times New Roman" w:cs="Times New Roman"/>
      <w:sz w:val="24"/>
      <w:szCs w:val="24"/>
      <w:lang w:eastAsia="en-GB"/>
    </w:rPr>
  </w:style>
  <w:style w:type="paragraph" w:styleId="Titolo1">
    <w:name w:val="heading 1"/>
    <w:basedOn w:val="Normale"/>
    <w:next w:val="Normale"/>
    <w:link w:val="Titolo1Carattere"/>
    <w:uiPriority w:val="9"/>
    <w:qFormat/>
    <w:rsid w:val="006612BF"/>
    <w:pPr>
      <w:spacing w:after="160" w:line="540" w:lineRule="exact"/>
      <w:jc w:val="center"/>
      <w:outlineLvl w:val="0"/>
    </w:pPr>
    <w:rPr>
      <w:rFonts w:asciiTheme="majorHAnsi" w:eastAsiaTheme="minorHAnsi" w:hAnsiTheme="majorHAnsi" w:cstheme="majorHAnsi"/>
      <w:b/>
      <w:i/>
      <w:color w:val="050033" w:themeColor="accent3"/>
      <w:sz w:val="54"/>
      <w:szCs w:val="54"/>
      <w:lang w:val="fr-FR" w:eastAsia="en-US"/>
    </w:rPr>
  </w:style>
  <w:style w:type="paragraph" w:styleId="Titolo2">
    <w:name w:val="heading 2"/>
    <w:basedOn w:val="Sottotitolo"/>
    <w:next w:val="Normale"/>
    <w:link w:val="Titolo2Carattere"/>
    <w:uiPriority w:val="9"/>
    <w:qFormat/>
    <w:rsid w:val="009B3A49"/>
    <w:pPr>
      <w:spacing w:after="160"/>
      <w:outlineLvl w:val="1"/>
    </w:pPr>
    <w:rPr>
      <w:sz w:val="15"/>
      <w:szCs w:val="15"/>
      <w:lang w:val="en-US"/>
    </w:rPr>
  </w:style>
  <w:style w:type="paragraph" w:styleId="Titolo3">
    <w:name w:val="heading 3"/>
    <w:basedOn w:val="Normale"/>
    <w:next w:val="Normale"/>
    <w:link w:val="Titolo3Carattere"/>
    <w:uiPriority w:val="9"/>
    <w:qFormat/>
    <w:rsid w:val="009E6DDE"/>
    <w:pPr>
      <w:keepNext/>
      <w:keepLines/>
      <w:spacing w:line="260" w:lineRule="atLeast"/>
      <w:outlineLvl w:val="2"/>
    </w:pPr>
    <w:rPr>
      <w:rFonts w:asciiTheme="majorHAnsi" w:eastAsiaTheme="majorEastAsia" w:hAnsiTheme="majorHAnsi" w:cstheme="majorBidi"/>
      <w:b/>
      <w:bCs/>
      <w:i/>
      <w:color w:val="000000" w:themeColor="text1"/>
      <w:sz w:val="26"/>
      <w:szCs w:val="18"/>
      <w:u w:val="single"/>
      <w:lang w:val="fr-FR" w:eastAsia="en-US"/>
    </w:rPr>
  </w:style>
  <w:style w:type="paragraph" w:styleId="Titolo4">
    <w:name w:val="heading 4"/>
    <w:basedOn w:val="Normale"/>
    <w:next w:val="Normale"/>
    <w:link w:val="Titolo4Carattere"/>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sz w:val="18"/>
      <w:szCs w:val="18"/>
    </w:rPr>
  </w:style>
  <w:style w:type="paragraph" w:styleId="Titolo5">
    <w:name w:val="heading 5"/>
    <w:basedOn w:val="Normale"/>
    <w:next w:val="Normale"/>
    <w:link w:val="Titolo5Carattere"/>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795624" w:themeColor="accent1" w:themeShade="7F"/>
      <w:sz w:val="18"/>
      <w:szCs w:val="18"/>
    </w:rPr>
  </w:style>
  <w:style w:type="paragraph" w:styleId="Titolo6">
    <w:name w:val="heading 6"/>
    <w:basedOn w:val="Normale"/>
    <w:next w:val="Normale"/>
    <w:link w:val="Titolo6Carattere"/>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795624" w:themeColor="accent1" w:themeShade="7F"/>
      <w:sz w:val="18"/>
      <w:szCs w:val="18"/>
    </w:rPr>
  </w:style>
  <w:style w:type="paragraph" w:styleId="Titolo7">
    <w:name w:val="heading 7"/>
    <w:basedOn w:val="Normale"/>
    <w:next w:val="Normale"/>
    <w:link w:val="Titolo7Carattere"/>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Titolo8">
    <w:name w:val="heading 8"/>
    <w:basedOn w:val="Normale"/>
    <w:next w:val="Normale"/>
    <w:link w:val="Titolo8Carattere"/>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unhideWhenUsed/>
    <w:rsid w:val="002019AB"/>
    <w:pPr>
      <w:spacing w:line="240" w:lineRule="exact"/>
    </w:pPr>
  </w:style>
  <w:style w:type="character" w:customStyle="1" w:styleId="IntestazioneCarattere">
    <w:name w:val="Intestazione Carattere"/>
    <w:basedOn w:val="Carpredefinitoparagrafo"/>
    <w:link w:val="Intestazione"/>
    <w:uiPriority w:val="99"/>
    <w:rsid w:val="002019AB"/>
    <w:rPr>
      <w:sz w:val="20"/>
    </w:rPr>
  </w:style>
  <w:style w:type="paragraph" w:styleId="Pidipagina">
    <w:name w:val="footer"/>
    <w:link w:val="PidipaginaCarattere"/>
    <w:uiPriority w:val="99"/>
    <w:unhideWhenUsed/>
    <w:rsid w:val="003C7C34"/>
    <w:pPr>
      <w:spacing w:line="240" w:lineRule="exact"/>
    </w:pPr>
  </w:style>
  <w:style w:type="character" w:customStyle="1" w:styleId="PidipaginaCarattere">
    <w:name w:val="Piè di pagina Carattere"/>
    <w:basedOn w:val="Carpredefinitoparagrafo"/>
    <w:link w:val="Pidipagina"/>
    <w:uiPriority w:val="99"/>
    <w:rsid w:val="003C7C34"/>
    <w:rPr>
      <w:sz w:val="20"/>
    </w:rPr>
  </w:style>
  <w:style w:type="paragraph" w:styleId="Testofumetto">
    <w:name w:val="Balloon Text"/>
    <w:basedOn w:val="Normale"/>
    <w:link w:val="TestofumettoCarattere"/>
    <w:uiPriority w:val="99"/>
    <w:semiHidden/>
    <w:unhideWhenUsed/>
    <w:rsid w:val="006B10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108E"/>
    <w:rPr>
      <w:rFonts w:ascii="Tahoma" w:hAnsi="Tahoma" w:cs="Tahoma"/>
      <w:sz w:val="16"/>
      <w:szCs w:val="16"/>
    </w:rPr>
  </w:style>
  <w:style w:type="table" w:styleId="Grigliatabella">
    <w:name w:val="Table Grid"/>
    <w:basedOn w:val="Tabellanormale"/>
    <w:uiPriority w:val="59"/>
    <w:rsid w:val="00674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foelenco">
    <w:name w:val="List Paragraph"/>
    <w:basedOn w:val="Normale"/>
    <w:uiPriority w:val="34"/>
    <w:semiHidden/>
    <w:rsid w:val="00FA1E79"/>
    <w:pPr>
      <w:spacing w:line="320" w:lineRule="atLeast"/>
      <w:ind w:left="720"/>
      <w:contextualSpacing/>
    </w:pPr>
    <w:rPr>
      <w:rFonts w:asciiTheme="minorHAnsi" w:eastAsiaTheme="minorHAnsi" w:hAnsiTheme="minorHAnsi" w:cstheme="minorBidi"/>
      <w:sz w:val="19"/>
      <w:szCs w:val="19"/>
      <w:lang w:val="fr-FR" w:eastAsia="en-US"/>
    </w:rPr>
  </w:style>
  <w:style w:type="character" w:customStyle="1" w:styleId="Titolo1Carattere">
    <w:name w:val="Titolo 1 Carattere"/>
    <w:basedOn w:val="Carpredefinitoparagrafo"/>
    <w:link w:val="Titolo1"/>
    <w:uiPriority w:val="9"/>
    <w:rsid w:val="006612BF"/>
    <w:rPr>
      <w:rFonts w:asciiTheme="majorHAnsi" w:hAnsiTheme="majorHAnsi" w:cstheme="majorHAnsi"/>
      <w:b/>
      <w:i/>
      <w:color w:val="050033" w:themeColor="accent3"/>
      <w:sz w:val="54"/>
      <w:szCs w:val="54"/>
    </w:rPr>
  </w:style>
  <w:style w:type="character" w:customStyle="1" w:styleId="Titolo2Carattere">
    <w:name w:val="Titolo 2 Carattere"/>
    <w:basedOn w:val="Carpredefinitoparagrafo"/>
    <w:link w:val="Titolo2"/>
    <w:uiPriority w:val="9"/>
    <w:rsid w:val="009B3A49"/>
    <w:rPr>
      <w:rFonts w:ascii="Montserrat Medium" w:hAnsi="Montserrat Medium"/>
      <w:caps/>
      <w:color w:val="050033" w:themeColor="accent3"/>
      <w:sz w:val="15"/>
      <w:szCs w:val="15"/>
      <w:lang w:val="en-US"/>
    </w:rPr>
  </w:style>
  <w:style w:type="character" w:customStyle="1" w:styleId="Titolo3Carattere">
    <w:name w:val="Titolo 3 Carattere"/>
    <w:basedOn w:val="Carpredefinitoparagrafo"/>
    <w:link w:val="Titolo3"/>
    <w:uiPriority w:val="9"/>
    <w:rsid w:val="009E6DDE"/>
    <w:rPr>
      <w:rFonts w:asciiTheme="majorHAnsi" w:eastAsiaTheme="majorEastAsia" w:hAnsiTheme="majorHAnsi" w:cstheme="majorBidi"/>
      <w:b/>
      <w:bCs/>
      <w:i/>
      <w:color w:val="000000" w:themeColor="text1"/>
      <w:sz w:val="26"/>
      <w:szCs w:val="18"/>
      <w:u w:val="single"/>
    </w:rPr>
  </w:style>
  <w:style w:type="character" w:customStyle="1" w:styleId="Titolo4Carattere">
    <w:name w:val="Titolo 4 Carattere"/>
    <w:basedOn w:val="Carpredefinitoparagrafo"/>
    <w:link w:val="Titolo4"/>
    <w:uiPriority w:val="9"/>
    <w:semiHidden/>
    <w:rsid w:val="00962526"/>
    <w:rPr>
      <w:rFonts w:asciiTheme="majorHAnsi" w:eastAsiaTheme="majorEastAsia" w:hAnsiTheme="majorHAnsi" w:cstheme="majorBidi"/>
      <w:b/>
      <w:bCs/>
      <w:iCs/>
      <w:sz w:val="18"/>
      <w:szCs w:val="18"/>
    </w:rPr>
  </w:style>
  <w:style w:type="character" w:customStyle="1" w:styleId="Titolo5Carattere">
    <w:name w:val="Titolo 5 Carattere"/>
    <w:basedOn w:val="Carpredefinitoparagrafo"/>
    <w:link w:val="Titolo5"/>
    <w:uiPriority w:val="9"/>
    <w:semiHidden/>
    <w:rsid w:val="00FA1E79"/>
    <w:rPr>
      <w:rFonts w:asciiTheme="majorHAnsi" w:eastAsiaTheme="majorEastAsia" w:hAnsiTheme="majorHAnsi" w:cstheme="majorBidi"/>
      <w:color w:val="795624" w:themeColor="accent1" w:themeShade="7F"/>
      <w:sz w:val="18"/>
      <w:szCs w:val="18"/>
    </w:rPr>
  </w:style>
  <w:style w:type="character" w:customStyle="1" w:styleId="Titolo6Carattere">
    <w:name w:val="Titolo 6 Carattere"/>
    <w:basedOn w:val="Carpredefinitoparagrafo"/>
    <w:link w:val="Titolo6"/>
    <w:uiPriority w:val="9"/>
    <w:semiHidden/>
    <w:rsid w:val="00FA1E79"/>
    <w:rPr>
      <w:rFonts w:asciiTheme="majorHAnsi" w:eastAsiaTheme="majorEastAsia" w:hAnsiTheme="majorHAnsi" w:cstheme="majorBidi"/>
      <w:i/>
      <w:iCs/>
      <w:color w:val="795624" w:themeColor="accent1" w:themeShade="7F"/>
      <w:sz w:val="18"/>
      <w:szCs w:val="18"/>
    </w:rPr>
  </w:style>
  <w:style w:type="character" w:customStyle="1" w:styleId="Titolo7Carattere">
    <w:name w:val="Titolo 7 Carattere"/>
    <w:basedOn w:val="Carpredefinitoparagrafo"/>
    <w:link w:val="Titolo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olo8Carattere">
    <w:name w:val="Titolo 8 Carattere"/>
    <w:basedOn w:val="Carpredefinitoparagrafo"/>
    <w:link w:val="Titolo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Paragrafoelenco"/>
    <w:rsid w:val="00FA1E79"/>
    <w:pPr>
      <w:numPr>
        <w:numId w:val="11"/>
      </w:numPr>
      <w:spacing w:line="260" w:lineRule="atLeast"/>
      <w:ind w:left="142" w:hanging="142"/>
    </w:pPr>
    <w:rPr>
      <w:sz w:val="18"/>
      <w:szCs w:val="18"/>
    </w:rPr>
  </w:style>
  <w:style w:type="paragraph" w:styleId="Sottotitolo">
    <w:name w:val="Subtitle"/>
    <w:basedOn w:val="Normale"/>
    <w:next w:val="Normale"/>
    <w:link w:val="SottotitoloCarattere"/>
    <w:uiPriority w:val="11"/>
    <w:qFormat/>
    <w:rsid w:val="00805692"/>
    <w:pPr>
      <w:spacing w:line="320" w:lineRule="atLeast"/>
      <w:jc w:val="center"/>
    </w:pPr>
    <w:rPr>
      <w:rFonts w:asciiTheme="minorHAnsi" w:eastAsiaTheme="minorHAnsi" w:hAnsiTheme="minorHAnsi" w:cstheme="minorBidi"/>
      <w:b/>
      <w:caps/>
      <w:color w:val="050033" w:themeColor="accent3"/>
      <w:sz w:val="19"/>
      <w:szCs w:val="19"/>
      <w:lang w:val="fr-FR" w:eastAsia="en-US"/>
    </w:rPr>
  </w:style>
  <w:style w:type="character" w:customStyle="1" w:styleId="SottotitoloCarattere">
    <w:name w:val="Sottotitolo Carattere"/>
    <w:basedOn w:val="Carpredefinitoparagrafo"/>
    <w:link w:val="Sottotitolo"/>
    <w:uiPriority w:val="11"/>
    <w:rsid w:val="00805692"/>
    <w:rPr>
      <w:b/>
      <w:caps/>
      <w:color w:val="050033" w:themeColor="accent3"/>
    </w:rPr>
  </w:style>
  <w:style w:type="paragraph" w:customStyle="1" w:styleId="Textedesaisie">
    <w:name w:val="Texte de saisie"/>
    <w:basedOn w:val="Normale"/>
    <w:qFormat/>
    <w:rsid w:val="007C73B3"/>
    <w:pPr>
      <w:spacing w:line="320" w:lineRule="atLeast"/>
      <w:jc w:val="both"/>
    </w:pPr>
    <w:rPr>
      <w:rFonts w:asciiTheme="minorHAnsi" w:eastAsiaTheme="minorHAnsi" w:hAnsiTheme="minorHAnsi" w:cstheme="minorBidi"/>
      <w:color w:val="74758C" w:themeColor="accent2"/>
      <w:sz w:val="19"/>
      <w:szCs w:val="19"/>
      <w:lang w:val="fr-FR" w:eastAsia="en-US"/>
    </w:rPr>
  </w:style>
  <w:style w:type="paragraph" w:styleId="Data">
    <w:name w:val="Date"/>
    <w:basedOn w:val="Normale"/>
    <w:next w:val="Normale"/>
    <w:link w:val="DataCarattere"/>
    <w:uiPriority w:val="99"/>
    <w:qFormat/>
    <w:rsid w:val="002A50E6"/>
    <w:pPr>
      <w:framePr w:wrap="around" w:vAnchor="page" w:hAnchor="margin" w:y="2949"/>
      <w:spacing w:line="140" w:lineRule="atLeast"/>
    </w:pPr>
    <w:rPr>
      <w:rFonts w:asciiTheme="minorHAnsi" w:eastAsiaTheme="minorHAnsi" w:hAnsiTheme="minorHAnsi" w:cstheme="minorBidi"/>
      <w:b/>
      <w:caps/>
      <w:color w:val="050033" w:themeColor="accent3"/>
      <w:sz w:val="10"/>
      <w:szCs w:val="10"/>
      <w:lang w:val="fr-FR" w:eastAsia="en-US"/>
    </w:rPr>
  </w:style>
  <w:style w:type="character" w:customStyle="1" w:styleId="DataCarattere">
    <w:name w:val="Data Carattere"/>
    <w:basedOn w:val="Carpredefinitoparagrafo"/>
    <w:link w:val="Data"/>
    <w:uiPriority w:val="99"/>
    <w:rsid w:val="002A50E6"/>
    <w:rPr>
      <w:b/>
      <w:caps/>
      <w:color w:val="050033" w:themeColor="accent3"/>
      <w:sz w:val="10"/>
      <w:szCs w:val="10"/>
    </w:rPr>
  </w:style>
  <w:style w:type="paragraph" w:customStyle="1" w:styleId="Intitul">
    <w:name w:val="Intitulé"/>
    <w:basedOn w:val="Normale"/>
    <w:qFormat/>
    <w:rsid w:val="006612BF"/>
    <w:pPr>
      <w:framePr w:wrap="around" w:vAnchor="page" w:hAnchor="margin" w:y="2949"/>
      <w:spacing w:line="240" w:lineRule="atLeast"/>
    </w:pPr>
    <w:rPr>
      <w:rFonts w:asciiTheme="majorHAnsi" w:eastAsiaTheme="minorHAnsi" w:hAnsiTheme="majorHAnsi" w:cstheme="majorHAnsi"/>
      <w:b/>
      <w:i/>
      <w:color w:val="050033" w:themeColor="accent3"/>
      <w:sz w:val="21"/>
      <w:szCs w:val="21"/>
      <w:lang w:val="fr-FR" w:eastAsia="en-US"/>
    </w:rPr>
  </w:style>
  <w:style w:type="paragraph" w:customStyle="1" w:styleId="Texteencadr">
    <w:name w:val="Texte encadré"/>
    <w:basedOn w:val="Normale"/>
    <w:qFormat/>
    <w:rsid w:val="006612BF"/>
    <w:pPr>
      <w:spacing w:after="120" w:line="320" w:lineRule="atLeast"/>
      <w:jc w:val="center"/>
    </w:pPr>
    <w:rPr>
      <w:rFonts w:asciiTheme="majorHAnsi" w:eastAsiaTheme="minorHAnsi" w:hAnsiTheme="majorHAnsi" w:cstheme="majorHAnsi"/>
      <w:b/>
      <w:i/>
      <w:color w:val="D3A86A" w:themeColor="accent1"/>
      <w:sz w:val="30"/>
      <w:szCs w:val="30"/>
      <w:lang w:val="fr-FR" w:eastAsia="en-US"/>
    </w:rPr>
  </w:style>
  <w:style w:type="table" w:customStyle="1" w:styleId="TableauAccor">
    <w:name w:val="Tableau Accor"/>
    <w:basedOn w:val="Tabellanormale"/>
    <w:uiPriority w:val="99"/>
    <w:rsid w:val="00805692"/>
    <w:pPr>
      <w:spacing w:line="240" w:lineRule="atLeast"/>
      <w:jc w:val="center"/>
    </w:pPr>
    <w:rPr>
      <w:b/>
      <w:color w:val="74758C" w:themeColor="accent2"/>
      <w:sz w:val="17"/>
    </w:rPr>
    <w:tblPr>
      <w:tblBorders>
        <w:top w:val="single" w:sz="2" w:space="0" w:color="74758C" w:themeColor="accent2"/>
        <w:bottom w:val="single" w:sz="2" w:space="0" w:color="74758C" w:themeColor="accent2"/>
        <w:insideH w:val="single" w:sz="2" w:space="0" w:color="74758C" w:themeColor="accent2"/>
      </w:tblBorders>
      <w:tblCellMar>
        <w:top w:w="28" w:type="dxa"/>
        <w:left w:w="0" w:type="dxa"/>
        <w:bottom w:w="28" w:type="dxa"/>
        <w:right w:w="0" w:type="dxa"/>
      </w:tblCellMar>
    </w:tblPr>
    <w:tcPr>
      <w:vAlign w:val="center"/>
    </w:tcPr>
    <w:tblStylePr w:type="firstRow">
      <w:pPr>
        <w:jc w:val="center"/>
      </w:pPr>
      <w:rPr>
        <w:caps/>
        <w:smallCaps w:val="0"/>
      </w:rPr>
    </w:tblStylePr>
    <w:tblStylePr w:type="firstCol">
      <w:pPr>
        <w:jc w:val="left"/>
      </w:pPr>
      <w:rPr>
        <w:caps/>
        <w:smallCaps w:val="0"/>
      </w:rPr>
    </w:tblStylePr>
    <w:tblStylePr w:type="nwCell">
      <w:pPr>
        <w:jc w:val="left"/>
      </w:pPr>
      <w:rPr>
        <w:caps/>
        <w:smallCaps w:val="0"/>
      </w:rPr>
    </w:tblStylePr>
  </w:style>
  <w:style w:type="paragraph" w:customStyle="1" w:styleId="Contactname">
    <w:name w:val="Contact name"/>
    <w:basedOn w:val="Normale"/>
    <w:qFormat/>
    <w:rsid w:val="00412E8B"/>
    <w:pPr>
      <w:spacing w:after="20" w:line="200" w:lineRule="exact"/>
    </w:pPr>
    <w:rPr>
      <w:rFonts w:asciiTheme="minorHAnsi" w:eastAsiaTheme="minorHAnsi" w:hAnsiTheme="minorHAnsi" w:cstheme="majorHAnsi"/>
      <w:b/>
      <w:color w:val="050033" w:themeColor="accent3"/>
      <w:sz w:val="18"/>
      <w:szCs w:val="20"/>
      <w:lang w:val="fr-FR" w:eastAsia="en-US"/>
    </w:rPr>
  </w:style>
  <w:style w:type="paragraph" w:customStyle="1" w:styleId="Contactfonction">
    <w:name w:val="Contact fonction"/>
    <w:basedOn w:val="Normale"/>
    <w:rsid w:val="00412E8B"/>
    <w:pPr>
      <w:spacing w:line="140" w:lineRule="atLeast"/>
    </w:pPr>
    <w:rPr>
      <w:rFonts w:asciiTheme="minorHAnsi" w:eastAsiaTheme="minorHAnsi" w:hAnsiTheme="minorHAnsi" w:cstheme="majorHAnsi"/>
      <w:color w:val="050033" w:themeColor="accent3"/>
      <w:sz w:val="18"/>
      <w:szCs w:val="13"/>
      <w:lang w:val="fr-FR" w:eastAsia="en-US"/>
    </w:rPr>
  </w:style>
  <w:style w:type="paragraph" w:customStyle="1" w:styleId="Petittexteencadr">
    <w:name w:val="Petit texte encadré"/>
    <w:basedOn w:val="Normale"/>
    <w:qFormat/>
    <w:rsid w:val="00805692"/>
    <w:pPr>
      <w:spacing w:line="180" w:lineRule="atLeast"/>
      <w:jc w:val="center"/>
    </w:pPr>
    <w:rPr>
      <w:rFonts w:asciiTheme="minorHAnsi" w:eastAsiaTheme="minorHAnsi" w:hAnsiTheme="minorHAnsi" w:cstheme="minorBidi"/>
      <w:b/>
      <w:caps/>
      <w:color w:val="D3A86A" w:themeColor="accent1"/>
      <w:sz w:val="11"/>
      <w:szCs w:val="11"/>
      <w:lang w:val="fr-FR" w:eastAsia="en-US"/>
    </w:rPr>
  </w:style>
  <w:style w:type="paragraph" w:customStyle="1" w:styleId="TextAbout">
    <w:name w:val="Text About"/>
    <w:basedOn w:val="Textedesaisie"/>
    <w:rsid w:val="00B5489F"/>
    <w:pPr>
      <w:spacing w:after="40" w:line="300" w:lineRule="atLeast"/>
    </w:pPr>
    <w:rPr>
      <w:sz w:val="18"/>
      <w:szCs w:val="18"/>
      <w:lang w:val="en-GB"/>
    </w:rPr>
  </w:style>
  <w:style w:type="paragraph" w:customStyle="1" w:styleId="Visuel">
    <w:name w:val="Visuel"/>
    <w:basedOn w:val="Normale"/>
    <w:rsid w:val="00B5489F"/>
    <w:pPr>
      <w:framePr w:w="9072" w:h="284" w:wrap="notBeside" w:vAnchor="page" w:hAnchor="page" w:xAlign="center" w:yAlign="bottom" w:anchorLock="1"/>
      <w:spacing w:line="320" w:lineRule="atLeast"/>
    </w:pPr>
    <w:rPr>
      <w:rFonts w:asciiTheme="minorHAnsi" w:eastAsiaTheme="minorHAnsi" w:hAnsiTheme="minorHAnsi" w:cstheme="minorBidi"/>
      <w:noProof/>
      <w:sz w:val="19"/>
      <w:szCs w:val="19"/>
      <w:lang w:val="fr-FR" w:eastAsia="fr-FR"/>
    </w:rPr>
  </w:style>
  <w:style w:type="character" w:styleId="Collegamentoipertestuale">
    <w:name w:val="Hyperlink"/>
    <w:basedOn w:val="Carpredefinitoparagrafo"/>
    <w:uiPriority w:val="99"/>
    <w:unhideWhenUsed/>
    <w:rsid w:val="008A240B"/>
    <w:rPr>
      <w:color w:val="000000" w:themeColor="hyperlink"/>
      <w:u w:val="single"/>
    </w:rPr>
  </w:style>
  <w:style w:type="paragraph" w:styleId="Corpotesto">
    <w:name w:val="Body Text"/>
    <w:basedOn w:val="Normale"/>
    <w:link w:val="CorpotestoCarattere"/>
    <w:uiPriority w:val="1"/>
    <w:qFormat/>
    <w:rsid w:val="00C31841"/>
    <w:pPr>
      <w:widowControl w:val="0"/>
      <w:autoSpaceDE w:val="0"/>
      <w:autoSpaceDN w:val="0"/>
    </w:pPr>
    <w:rPr>
      <w:rFonts w:ascii="Verdana" w:eastAsia="Verdana" w:hAnsi="Verdana" w:cs="Verdana"/>
      <w:sz w:val="18"/>
      <w:szCs w:val="18"/>
      <w:lang w:val="en-US" w:eastAsia="en-US"/>
    </w:rPr>
  </w:style>
  <w:style w:type="character" w:customStyle="1" w:styleId="CorpotestoCarattere">
    <w:name w:val="Corpo testo Carattere"/>
    <w:basedOn w:val="Carpredefinitoparagrafo"/>
    <w:link w:val="Corpotesto"/>
    <w:uiPriority w:val="1"/>
    <w:rsid w:val="00C31841"/>
    <w:rPr>
      <w:rFonts w:ascii="Verdana" w:eastAsia="Verdana" w:hAnsi="Verdana" w:cs="Verdana"/>
      <w:sz w:val="18"/>
      <w:szCs w:val="18"/>
      <w:lang w:val="en-US"/>
    </w:rPr>
  </w:style>
  <w:style w:type="character" w:customStyle="1" w:styleId="Aucun">
    <w:name w:val="Aucun"/>
    <w:rsid w:val="00324504"/>
  </w:style>
  <w:style w:type="paragraph" w:customStyle="1" w:styleId="Corps">
    <w:name w:val="Corps"/>
    <w:rsid w:val="00324504"/>
    <w:pPr>
      <w:pBdr>
        <w:top w:val="nil"/>
        <w:left w:val="nil"/>
        <w:bottom w:val="nil"/>
        <w:right w:val="nil"/>
        <w:between w:val="nil"/>
        <w:bar w:val="nil"/>
      </w:pBdr>
      <w:spacing w:line="240" w:lineRule="auto"/>
    </w:pPr>
    <w:rPr>
      <w:rFonts w:ascii="Calibri" w:eastAsia="Arial Unicode MS" w:hAnsi="Calibri" w:cs="Arial Unicode MS"/>
      <w:color w:val="000000"/>
      <w:sz w:val="24"/>
      <w:szCs w:val="24"/>
      <w:u w:color="000000"/>
      <w:bdr w:val="nil"/>
      <w:lang w:eastAsia="en-GB"/>
      <w14:textOutline w14:w="0" w14:cap="flat" w14:cmpd="sng" w14:algn="ctr">
        <w14:noFill/>
        <w14:prstDash w14:val="solid"/>
        <w14:bevel/>
      </w14:textOutline>
    </w:rPr>
  </w:style>
  <w:style w:type="character" w:styleId="Menzionenonrisolta">
    <w:name w:val="Unresolved Mention"/>
    <w:basedOn w:val="Carpredefinitoparagrafo"/>
    <w:uiPriority w:val="99"/>
    <w:semiHidden/>
    <w:unhideWhenUsed/>
    <w:rsid w:val="00B40ABC"/>
    <w:rPr>
      <w:color w:val="605E5C"/>
      <w:shd w:val="clear" w:color="auto" w:fill="E1DFDD"/>
    </w:rPr>
  </w:style>
  <w:style w:type="paragraph" w:styleId="Revisione">
    <w:name w:val="Revision"/>
    <w:hidden/>
    <w:uiPriority w:val="99"/>
    <w:semiHidden/>
    <w:rsid w:val="00715F06"/>
    <w:pPr>
      <w:spacing w:line="240" w:lineRule="auto"/>
    </w:pPr>
  </w:style>
  <w:style w:type="character" w:styleId="Rimandocommento">
    <w:name w:val="annotation reference"/>
    <w:basedOn w:val="Carpredefinitoparagrafo"/>
    <w:uiPriority w:val="99"/>
    <w:semiHidden/>
    <w:unhideWhenUsed/>
    <w:rsid w:val="001F3936"/>
    <w:rPr>
      <w:sz w:val="16"/>
      <w:szCs w:val="16"/>
    </w:rPr>
  </w:style>
  <w:style w:type="paragraph" w:styleId="Testocommento">
    <w:name w:val="annotation text"/>
    <w:basedOn w:val="Normale"/>
    <w:link w:val="TestocommentoCarattere"/>
    <w:uiPriority w:val="99"/>
    <w:unhideWhenUsed/>
    <w:rsid w:val="001F3936"/>
    <w:rPr>
      <w:rFonts w:asciiTheme="minorHAnsi" w:eastAsiaTheme="minorHAnsi" w:hAnsiTheme="minorHAnsi" w:cstheme="minorBidi"/>
      <w:sz w:val="20"/>
      <w:szCs w:val="20"/>
      <w:lang w:val="fr-FR" w:eastAsia="en-US"/>
    </w:rPr>
  </w:style>
  <w:style w:type="character" w:customStyle="1" w:styleId="TestocommentoCarattere">
    <w:name w:val="Testo commento Carattere"/>
    <w:basedOn w:val="Carpredefinitoparagrafo"/>
    <w:link w:val="Testocommento"/>
    <w:uiPriority w:val="99"/>
    <w:rsid w:val="001F3936"/>
    <w:rPr>
      <w:sz w:val="20"/>
      <w:szCs w:val="20"/>
    </w:rPr>
  </w:style>
  <w:style w:type="paragraph" w:styleId="Soggettocommento">
    <w:name w:val="annotation subject"/>
    <w:basedOn w:val="Testocommento"/>
    <w:next w:val="Testocommento"/>
    <w:link w:val="SoggettocommentoCarattere"/>
    <w:uiPriority w:val="99"/>
    <w:semiHidden/>
    <w:unhideWhenUsed/>
    <w:rsid w:val="001F3936"/>
    <w:rPr>
      <w:b/>
      <w:bCs/>
    </w:rPr>
  </w:style>
  <w:style w:type="character" w:customStyle="1" w:styleId="SoggettocommentoCarattere">
    <w:name w:val="Soggetto commento Carattere"/>
    <w:basedOn w:val="TestocommentoCarattere"/>
    <w:link w:val="Soggettocommento"/>
    <w:uiPriority w:val="99"/>
    <w:semiHidden/>
    <w:rsid w:val="001F3936"/>
    <w:rPr>
      <w:b/>
      <w:bCs/>
      <w:sz w:val="20"/>
      <w:szCs w:val="20"/>
    </w:rPr>
  </w:style>
  <w:style w:type="paragraph" w:styleId="NormaleWeb">
    <w:name w:val="Normal (Web)"/>
    <w:basedOn w:val="Normale"/>
    <w:uiPriority w:val="99"/>
    <w:unhideWhenUsed/>
    <w:rsid w:val="0099673D"/>
    <w:pPr>
      <w:spacing w:before="100" w:beforeAutospacing="1" w:after="100" w:afterAutospacing="1"/>
    </w:pPr>
    <w:rPr>
      <w:lang w:val="fr-FR" w:eastAsia="fr-FR"/>
    </w:rPr>
  </w:style>
  <w:style w:type="character" w:customStyle="1" w:styleId="apple-converted-space">
    <w:name w:val="apple-converted-space"/>
    <w:basedOn w:val="Carpredefinitoparagrafo"/>
    <w:rsid w:val="00D34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51102">
      <w:bodyDiv w:val="1"/>
      <w:marLeft w:val="0"/>
      <w:marRight w:val="0"/>
      <w:marTop w:val="0"/>
      <w:marBottom w:val="0"/>
      <w:divBdr>
        <w:top w:val="none" w:sz="0" w:space="0" w:color="auto"/>
        <w:left w:val="none" w:sz="0" w:space="0" w:color="auto"/>
        <w:bottom w:val="none" w:sz="0" w:space="0" w:color="auto"/>
        <w:right w:val="none" w:sz="0" w:space="0" w:color="auto"/>
      </w:divBdr>
    </w:div>
    <w:div w:id="116347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dropbox.com/sh/6xni8onso7sqw4w/AADSgv22F00pT4o39DslmuCda?dl=0" TargetMode="External"/><Relationship Id="rId18" Type="http://schemas.openxmlformats.org/officeDocument/2006/relationships/hyperlink" Target="https://www.facebook.com/accorFR/"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guillaume@dlx.co" TargetMode="Externa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https://twitter.com/Accor"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ll.accor.com/usa/index.en.shtml" TargetMode="External"/><Relationship Id="rId20" Type="http://schemas.openxmlformats.org/officeDocument/2006/relationships/hyperlink" Target="https://www.instagram.com/acco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all.accor.com/usa/index.en.shtml" TargetMode="External"/><Relationship Id="rId23" Type="http://schemas.openxmlformats.org/officeDocument/2006/relationships/hyperlink" Target="mailto:antonella.zivillica@esclapon.it"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linkedin.com/company/acco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group.accor.com/en" TargetMode="External"/><Relationship Id="rId22" Type="http://schemas.openxmlformats.org/officeDocument/2006/relationships/hyperlink" Target="mailto:costanza.esclapon@esclapon.it"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eron\Documents\31_ALFA\EXE\01_Ex&#233;%20livr&#233;es\COMMUNIQUE%20DE%20PRESSE\DEF%20AU%2027%20mars\FR\accor_communique_presse_cobrand.dotx" TargetMode="External"/></Relationships>
</file>

<file path=word/theme/theme1.xml><?xml version="1.0" encoding="utf-8"?>
<a:theme xmlns:a="http://schemas.openxmlformats.org/drawingml/2006/main" name="Thème Office">
  <a:themeElements>
    <a:clrScheme name="Accor">
      <a:dk1>
        <a:srgbClr val="000000"/>
      </a:dk1>
      <a:lt1>
        <a:sysClr val="window" lastClr="FFFFFF"/>
      </a:lt1>
      <a:dk2>
        <a:srgbClr val="74758C"/>
      </a:dk2>
      <a:lt2>
        <a:srgbClr val="D3A86A"/>
      </a:lt2>
      <a:accent1>
        <a:srgbClr val="D3A86A"/>
      </a:accent1>
      <a:accent2>
        <a:srgbClr val="74758C"/>
      </a:accent2>
      <a:accent3>
        <a:srgbClr val="050033"/>
      </a:accent3>
      <a:accent4>
        <a:srgbClr val="D8D8D8"/>
      </a:accent4>
      <a:accent5>
        <a:srgbClr val="F2F2F2"/>
      </a:accent5>
      <a:accent6>
        <a:srgbClr val="CFC7C3"/>
      </a:accent6>
      <a:hlink>
        <a:srgbClr val="000000"/>
      </a:hlink>
      <a:folHlink>
        <a:srgbClr val="000000"/>
      </a:folHlink>
    </a:clrScheme>
    <a:fontScheme name="Times New Roman - Verdana">
      <a:majorFont>
        <a:latin typeface="Times New Roman"/>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accor_communique_presse_cobrand</Template>
  <TotalTime>1</TotalTime>
  <Pages>4</Pages>
  <Words>1408</Words>
  <Characters>8026</Characters>
  <Application>Microsoft Office Word</Application>
  <DocSecurity>4</DocSecurity>
  <Lines>66</Lines>
  <Paragraphs>18</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D</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HERON Amelie</dc:creator>
  <cp:keywords/>
  <cp:lastModifiedBy>Sara Torquati</cp:lastModifiedBy>
  <cp:revision>2</cp:revision>
  <dcterms:created xsi:type="dcterms:W3CDTF">2022-07-08T07:13:00Z</dcterms:created>
  <dcterms:modified xsi:type="dcterms:W3CDTF">2022-07-08T07:13:00Z</dcterms:modified>
</cp:coreProperties>
</file>